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D0522" w14:textId="78CE0099" w:rsidR="00075963" w:rsidRPr="00B62006" w:rsidRDefault="00075963" w:rsidP="00BE75A4">
      <w:pPr>
        <w:pStyle w:val="Heading7"/>
        <w:rPr>
          <w:color w:val="auto"/>
          <w:sz w:val="36"/>
          <w:szCs w:val="28"/>
        </w:rPr>
      </w:pPr>
      <w:r w:rsidRPr="00B62006">
        <w:rPr>
          <w:color w:val="auto"/>
          <w:sz w:val="36"/>
          <w:szCs w:val="28"/>
        </w:rPr>
        <w:t>Data Collection Statement:</w:t>
      </w:r>
    </w:p>
    <w:p w14:paraId="1D05C21A" w14:textId="634E2A34" w:rsidR="00165A8F" w:rsidRPr="00727A82" w:rsidRDefault="00165A8F" w:rsidP="00165A8F">
      <w:pPr>
        <w:pStyle w:val="BodyTextMPC22"/>
        <w:rPr>
          <w:sz w:val="24"/>
          <w:szCs w:val="28"/>
        </w:rPr>
      </w:pPr>
      <w:r w:rsidRPr="00727A82">
        <w:rPr>
          <w:sz w:val="24"/>
          <w:szCs w:val="28"/>
        </w:rPr>
        <w:t xml:space="preserve">The City of Ballarat is gathering community insights about the use of footpaths in Ballarat to inform its first footpath </w:t>
      </w:r>
      <w:r w:rsidR="00BE75A4" w:rsidRPr="00727A82">
        <w:rPr>
          <w:sz w:val="24"/>
          <w:szCs w:val="28"/>
        </w:rPr>
        <w:t>construction s</w:t>
      </w:r>
      <w:r w:rsidRPr="00727A82">
        <w:rPr>
          <w:sz w:val="24"/>
          <w:szCs w:val="28"/>
        </w:rPr>
        <w:t xml:space="preserve">trategy. Your responses to this survey will be used by Council and Movement &amp; Place Consulting for the purpose of better understanding the needs of the community. Your response to this survey is optional. No identifying information is collected in this survey. </w:t>
      </w:r>
    </w:p>
    <w:p w14:paraId="3DAAE2C8" w14:textId="79208736" w:rsidR="008170E6" w:rsidRDefault="00165A8F" w:rsidP="00165A8F">
      <w:pPr>
        <w:pStyle w:val="BodyTextMPC22"/>
        <w:rPr>
          <w:sz w:val="24"/>
          <w:szCs w:val="28"/>
        </w:rPr>
      </w:pPr>
      <w:r w:rsidRPr="00727A82">
        <w:rPr>
          <w:sz w:val="24"/>
          <w:szCs w:val="28"/>
        </w:rPr>
        <w:t xml:space="preserve">For more information on how the City of Ballarat collects and uses data, please </w:t>
      </w:r>
      <w:r w:rsidR="00BE75A4" w:rsidRPr="00727A82">
        <w:rPr>
          <w:sz w:val="24"/>
          <w:szCs w:val="28"/>
        </w:rPr>
        <w:t xml:space="preserve">contact City of Ballarat customer service or </w:t>
      </w:r>
      <w:r w:rsidRPr="00727A82">
        <w:rPr>
          <w:sz w:val="24"/>
          <w:szCs w:val="28"/>
        </w:rPr>
        <w:t>visit the</w:t>
      </w:r>
      <w:r w:rsidR="00BE75A4" w:rsidRPr="00727A82">
        <w:rPr>
          <w:sz w:val="24"/>
          <w:szCs w:val="28"/>
        </w:rPr>
        <w:t xml:space="preserve"> City of Ballarat</w:t>
      </w:r>
      <w:r w:rsidRPr="00727A82">
        <w:rPr>
          <w:sz w:val="24"/>
          <w:szCs w:val="28"/>
        </w:rPr>
        <w:t xml:space="preserve"> Privacy Policy online</w:t>
      </w:r>
      <w:r w:rsidR="00BE75A4" w:rsidRPr="00727A82">
        <w:rPr>
          <w:sz w:val="24"/>
          <w:szCs w:val="28"/>
        </w:rPr>
        <w:t>.</w:t>
      </w:r>
    </w:p>
    <w:p w14:paraId="67F3A0CC" w14:textId="77777777" w:rsidR="00155E32" w:rsidRDefault="00155E32" w:rsidP="00165A8F">
      <w:pPr>
        <w:pStyle w:val="BodyTextMPC22"/>
        <w:rPr>
          <w:sz w:val="24"/>
          <w:szCs w:val="28"/>
        </w:rPr>
      </w:pPr>
    </w:p>
    <w:p w14:paraId="104D9A1F" w14:textId="434C1D67" w:rsidR="008170E6" w:rsidRPr="00B62006" w:rsidRDefault="008170E6" w:rsidP="008170E6">
      <w:pPr>
        <w:pStyle w:val="Heading7"/>
        <w:rPr>
          <w:color w:val="auto"/>
          <w:sz w:val="36"/>
          <w:szCs w:val="28"/>
        </w:rPr>
      </w:pPr>
      <w:r w:rsidRPr="00B62006">
        <w:rPr>
          <w:color w:val="auto"/>
          <w:sz w:val="36"/>
          <w:szCs w:val="28"/>
        </w:rPr>
        <w:t>Let us know about footpath gaps</w:t>
      </w:r>
    </w:p>
    <w:p w14:paraId="54E5C28D" w14:textId="425B1143" w:rsidR="008170E6" w:rsidRPr="008170E6" w:rsidRDefault="008170E6" w:rsidP="008170E6">
      <w:pPr>
        <w:pStyle w:val="BodyTextMPC22"/>
      </w:pPr>
      <w:r>
        <w:t>We are asking members of the community to show us where footpaths are missing. T</w:t>
      </w:r>
      <w:r w:rsidR="00252D65">
        <w:t>o</w:t>
      </w:r>
      <w:r>
        <w:t xml:space="preserve"> contribute to an interactive map, visit the online portal or speak to a customer service representative for assistance. </w:t>
      </w:r>
    </w:p>
    <w:p w14:paraId="1E54FD3E" w14:textId="77777777" w:rsidR="0060150E" w:rsidRDefault="0060150E" w:rsidP="0060150E">
      <w:pPr>
        <w:pStyle w:val="BodyTextMPC22"/>
        <w:jc w:val="center"/>
      </w:pPr>
      <w:r>
        <w:rPr>
          <w:noProof/>
        </w:rPr>
        <w:drawing>
          <wp:inline distT="0" distB="0" distL="0" distR="0" wp14:anchorId="3389C2A3" wp14:editId="0A0FA5B2">
            <wp:extent cx="1276140" cy="12668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80411" cy="1271065"/>
                    </a:xfrm>
                    <a:prstGeom prst="rect">
                      <a:avLst/>
                    </a:prstGeom>
                  </pic:spPr>
                </pic:pic>
              </a:graphicData>
            </a:graphic>
          </wp:inline>
        </w:drawing>
      </w:r>
    </w:p>
    <w:p w14:paraId="12A4282B" w14:textId="30D60A46" w:rsidR="00252D65" w:rsidRPr="0060150E" w:rsidRDefault="0060150E" w:rsidP="0060150E">
      <w:pPr>
        <w:pStyle w:val="BodyTextMPC22"/>
        <w:jc w:val="center"/>
      </w:pPr>
      <w:r w:rsidRPr="0060150E">
        <w:t>https://mysay.ballarat.vic.gov.au/footpath-strategy</w:t>
      </w:r>
    </w:p>
    <w:p w14:paraId="6C5A7C29" w14:textId="6F7F2332" w:rsidR="00426BA6" w:rsidRPr="00B62006" w:rsidRDefault="00426BA6" w:rsidP="00BE75A4">
      <w:pPr>
        <w:pStyle w:val="Heading7"/>
        <w:rPr>
          <w:color w:val="auto"/>
        </w:rPr>
      </w:pPr>
      <w:r w:rsidRPr="00B62006">
        <w:rPr>
          <w:color w:val="auto"/>
        </w:rPr>
        <w:t xml:space="preserve">Section </w:t>
      </w:r>
      <w:r w:rsidR="003B3909" w:rsidRPr="00B62006">
        <w:rPr>
          <w:color w:val="auto"/>
        </w:rPr>
        <w:t>1</w:t>
      </w:r>
      <w:r w:rsidRPr="00B62006">
        <w:rPr>
          <w:color w:val="auto"/>
        </w:rPr>
        <w:t>: Footpath use</w:t>
      </w:r>
    </w:p>
    <w:p w14:paraId="2DB2B6E7" w14:textId="54503163" w:rsidR="00426BA6" w:rsidRPr="00727A82" w:rsidRDefault="00426BA6" w:rsidP="00064BE4">
      <w:pPr>
        <w:pStyle w:val="BodyTextNumberedMPC22"/>
        <w:rPr>
          <w:rStyle w:val="cf01"/>
          <w:rFonts w:asciiTheme="minorHAnsi" w:hAnsiTheme="minorHAnsi" w:cstheme="minorBidi"/>
          <w:sz w:val="24"/>
          <w:szCs w:val="28"/>
        </w:rPr>
      </w:pPr>
      <w:r w:rsidRPr="00727A82">
        <w:rPr>
          <w:sz w:val="24"/>
          <w:szCs w:val="28"/>
        </w:rPr>
        <w:t>In a typical week, how often do you use footpaths for each purpose below?</w:t>
      </w:r>
      <w:r w:rsidR="008170E6">
        <w:rPr>
          <w:sz w:val="24"/>
          <w:szCs w:val="28"/>
        </w:rPr>
        <w:t xml:space="preserve"> Tick the frequency that applies</w:t>
      </w:r>
    </w:p>
    <w:tbl>
      <w:tblPr>
        <w:tblStyle w:val="TableGrid"/>
        <w:tblW w:w="0" w:type="auto"/>
        <w:tblInd w:w="720" w:type="dxa"/>
        <w:tblLook w:val="04A0" w:firstRow="1" w:lastRow="0" w:firstColumn="1" w:lastColumn="0" w:noHBand="0" w:noVBand="1"/>
      </w:tblPr>
      <w:tblGrid>
        <w:gridCol w:w="4520"/>
        <w:gridCol w:w="1736"/>
        <w:gridCol w:w="1737"/>
        <w:gridCol w:w="1737"/>
      </w:tblGrid>
      <w:tr w:rsidR="00426BA6" w:rsidRPr="00727A82" w14:paraId="5BCEEBDF" w14:textId="77777777" w:rsidTr="003B3909">
        <w:tc>
          <w:tcPr>
            <w:tcW w:w="4520" w:type="dxa"/>
          </w:tcPr>
          <w:p w14:paraId="3C1F7AB5"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6" w:type="dxa"/>
          </w:tcPr>
          <w:p w14:paraId="1EB353D6" w14:textId="77777777" w:rsidR="00426BA6" w:rsidRPr="00727A82" w:rsidRDefault="00426BA6" w:rsidP="00E31369">
            <w:pPr>
              <w:pStyle w:val="BulletPointOrangeMPC22"/>
              <w:numPr>
                <w:ilvl w:val="0"/>
                <w:numId w:val="0"/>
              </w:numPr>
              <w:rPr>
                <w:rStyle w:val="cf01"/>
                <w:rFonts w:asciiTheme="minorHAnsi" w:hAnsiTheme="minorHAnsi" w:cstheme="minorHAnsi"/>
                <w:b/>
                <w:bCs/>
                <w:sz w:val="22"/>
                <w:szCs w:val="22"/>
              </w:rPr>
            </w:pPr>
            <w:r w:rsidRPr="00727A82">
              <w:rPr>
                <w:b/>
                <w:bCs/>
                <w:sz w:val="24"/>
                <w:szCs w:val="26"/>
              </w:rPr>
              <w:t>Always</w:t>
            </w:r>
          </w:p>
        </w:tc>
        <w:tc>
          <w:tcPr>
            <w:tcW w:w="1737" w:type="dxa"/>
          </w:tcPr>
          <w:p w14:paraId="60A409AA" w14:textId="77777777" w:rsidR="00426BA6" w:rsidRPr="00727A82" w:rsidRDefault="00426BA6" w:rsidP="00E31369">
            <w:pPr>
              <w:pStyle w:val="BulletPointOrangeMPC22"/>
              <w:numPr>
                <w:ilvl w:val="0"/>
                <w:numId w:val="0"/>
              </w:numPr>
              <w:rPr>
                <w:rStyle w:val="cf01"/>
                <w:rFonts w:asciiTheme="minorHAnsi" w:hAnsiTheme="minorHAnsi" w:cstheme="minorHAnsi"/>
                <w:b/>
                <w:bCs/>
                <w:sz w:val="22"/>
                <w:szCs w:val="22"/>
              </w:rPr>
            </w:pPr>
            <w:r w:rsidRPr="00727A82">
              <w:rPr>
                <w:b/>
                <w:bCs/>
                <w:sz w:val="24"/>
                <w:szCs w:val="26"/>
              </w:rPr>
              <w:t>Sometimes</w:t>
            </w:r>
          </w:p>
        </w:tc>
        <w:tc>
          <w:tcPr>
            <w:tcW w:w="1737" w:type="dxa"/>
          </w:tcPr>
          <w:p w14:paraId="10139F32" w14:textId="77777777" w:rsidR="00426BA6" w:rsidRPr="00727A82" w:rsidRDefault="00426BA6" w:rsidP="00E31369">
            <w:pPr>
              <w:pStyle w:val="BulletPointOrangeMPC22"/>
              <w:numPr>
                <w:ilvl w:val="0"/>
                <w:numId w:val="0"/>
              </w:numPr>
              <w:rPr>
                <w:rStyle w:val="cf01"/>
                <w:rFonts w:asciiTheme="minorHAnsi" w:hAnsiTheme="minorHAnsi" w:cstheme="minorHAnsi"/>
                <w:b/>
                <w:bCs/>
                <w:sz w:val="22"/>
                <w:szCs w:val="22"/>
              </w:rPr>
            </w:pPr>
            <w:r w:rsidRPr="00727A82">
              <w:rPr>
                <w:b/>
                <w:bCs/>
                <w:sz w:val="24"/>
                <w:szCs w:val="26"/>
              </w:rPr>
              <w:t>Never</w:t>
            </w:r>
          </w:p>
        </w:tc>
      </w:tr>
      <w:tr w:rsidR="00426BA6" w:rsidRPr="00727A82" w14:paraId="2C584CC8" w14:textId="77777777" w:rsidTr="003B3909">
        <w:tc>
          <w:tcPr>
            <w:tcW w:w="4520" w:type="dxa"/>
          </w:tcPr>
          <w:p w14:paraId="2C3BB862"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Games/ play (e.g. chalk games, movement games)</w:t>
            </w:r>
          </w:p>
        </w:tc>
        <w:tc>
          <w:tcPr>
            <w:tcW w:w="1736" w:type="dxa"/>
          </w:tcPr>
          <w:p w14:paraId="0A1D506F"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21A37B15"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17B5966B"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09A5A063" w14:textId="77777777" w:rsidTr="003B3909">
        <w:tc>
          <w:tcPr>
            <w:tcW w:w="4520" w:type="dxa"/>
          </w:tcPr>
          <w:p w14:paraId="52865A30"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Meeting place (e.g. out the front of somewhere)</w:t>
            </w:r>
          </w:p>
        </w:tc>
        <w:tc>
          <w:tcPr>
            <w:tcW w:w="1736" w:type="dxa"/>
          </w:tcPr>
          <w:p w14:paraId="073ED2DC"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102BF939"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204B523"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6D4A1D3F" w14:textId="77777777" w:rsidTr="003B3909">
        <w:tc>
          <w:tcPr>
            <w:tcW w:w="4520" w:type="dxa"/>
          </w:tcPr>
          <w:p w14:paraId="3206B0F0"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Exercise (e.g. walking, running)</w:t>
            </w:r>
          </w:p>
        </w:tc>
        <w:tc>
          <w:tcPr>
            <w:tcW w:w="1736" w:type="dxa"/>
          </w:tcPr>
          <w:p w14:paraId="45BEAFC9"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3F6A7CFC"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7349B24D"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6CA67CDD" w14:textId="77777777" w:rsidTr="003B3909">
        <w:tc>
          <w:tcPr>
            <w:tcW w:w="4520" w:type="dxa"/>
          </w:tcPr>
          <w:p w14:paraId="4F50DBAB"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Leisure, nature (e.g. relaxation, exploring your neighbourhood)</w:t>
            </w:r>
          </w:p>
        </w:tc>
        <w:tc>
          <w:tcPr>
            <w:tcW w:w="1736" w:type="dxa"/>
          </w:tcPr>
          <w:p w14:paraId="6C080A9B"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B8BD433"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E584D9F"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297606E4" w14:textId="77777777" w:rsidTr="003B3909">
        <w:tc>
          <w:tcPr>
            <w:tcW w:w="4520" w:type="dxa"/>
          </w:tcPr>
          <w:p w14:paraId="4A111BA7"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Walking the dog</w:t>
            </w:r>
          </w:p>
        </w:tc>
        <w:tc>
          <w:tcPr>
            <w:tcW w:w="1736" w:type="dxa"/>
          </w:tcPr>
          <w:p w14:paraId="0D5EA8C4"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37D2B8B"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73FC19C8"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7977BA1D" w14:textId="77777777" w:rsidTr="003B3909">
        <w:tc>
          <w:tcPr>
            <w:tcW w:w="4520" w:type="dxa"/>
          </w:tcPr>
          <w:p w14:paraId="2FF32EC6"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Transport (To get somewhere)</w:t>
            </w:r>
          </w:p>
        </w:tc>
        <w:tc>
          <w:tcPr>
            <w:tcW w:w="1736" w:type="dxa"/>
          </w:tcPr>
          <w:p w14:paraId="1F562285"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467711D2"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60F38665"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7E38EE0A" w14:textId="77777777" w:rsidTr="003B3909">
        <w:tc>
          <w:tcPr>
            <w:tcW w:w="4520" w:type="dxa"/>
          </w:tcPr>
          <w:p w14:paraId="012BDA2F" w14:textId="77777777" w:rsidR="00426BA6" w:rsidRPr="00727A82" w:rsidDel="002713D7"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Access public transport</w:t>
            </w:r>
          </w:p>
        </w:tc>
        <w:tc>
          <w:tcPr>
            <w:tcW w:w="1736" w:type="dxa"/>
          </w:tcPr>
          <w:p w14:paraId="0A5DE311"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4EDCBA2C"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4DF1BC4"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3D3A1ADB" w14:textId="77777777" w:rsidTr="003B3909">
        <w:tc>
          <w:tcPr>
            <w:tcW w:w="4520" w:type="dxa"/>
          </w:tcPr>
          <w:p w14:paraId="6910EC8B"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lastRenderedPageBreak/>
              <w:t>Accompany another</w:t>
            </w:r>
          </w:p>
        </w:tc>
        <w:tc>
          <w:tcPr>
            <w:tcW w:w="1736" w:type="dxa"/>
          </w:tcPr>
          <w:p w14:paraId="494F7486"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8362554"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2042C988"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r w:rsidR="00426BA6" w:rsidRPr="00727A82" w14:paraId="3A821CCC" w14:textId="77777777" w:rsidTr="003B3909">
        <w:tc>
          <w:tcPr>
            <w:tcW w:w="4520" w:type="dxa"/>
          </w:tcPr>
          <w:p w14:paraId="79252317" w14:textId="77777777" w:rsidR="00426BA6" w:rsidRPr="00727A82" w:rsidRDefault="00426BA6" w:rsidP="003B3909">
            <w:pPr>
              <w:pStyle w:val="BodyTextNumberedMPC22"/>
              <w:numPr>
                <w:ilvl w:val="0"/>
                <w:numId w:val="0"/>
              </w:numPr>
              <w:rPr>
                <w:rFonts w:cstheme="minorHAnsi"/>
                <w:b/>
                <w:bCs/>
                <w:sz w:val="24"/>
                <w:szCs w:val="28"/>
              </w:rPr>
            </w:pPr>
            <w:r w:rsidRPr="00727A82">
              <w:rPr>
                <w:rFonts w:cstheme="minorHAnsi"/>
                <w:b/>
                <w:bCs/>
                <w:sz w:val="24"/>
                <w:szCs w:val="28"/>
              </w:rPr>
              <w:t>Other</w:t>
            </w:r>
          </w:p>
        </w:tc>
        <w:tc>
          <w:tcPr>
            <w:tcW w:w="1736" w:type="dxa"/>
          </w:tcPr>
          <w:p w14:paraId="20C019E6"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04AE5FCE"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c>
          <w:tcPr>
            <w:tcW w:w="1737" w:type="dxa"/>
          </w:tcPr>
          <w:p w14:paraId="309E0DBF" w14:textId="77777777" w:rsidR="00426BA6" w:rsidRPr="00727A82" w:rsidRDefault="00426BA6" w:rsidP="00E31369">
            <w:pPr>
              <w:pStyle w:val="BulletPointOrangeMPC22"/>
              <w:numPr>
                <w:ilvl w:val="0"/>
                <w:numId w:val="0"/>
              </w:numPr>
              <w:rPr>
                <w:rStyle w:val="cf01"/>
                <w:rFonts w:asciiTheme="minorHAnsi" w:hAnsiTheme="minorHAnsi" w:cstheme="minorHAnsi"/>
                <w:sz w:val="22"/>
                <w:szCs w:val="22"/>
              </w:rPr>
            </w:pPr>
          </w:p>
        </w:tc>
      </w:tr>
    </w:tbl>
    <w:p w14:paraId="2C9791BB" w14:textId="77777777" w:rsidR="00426BA6" w:rsidRPr="00727A82" w:rsidRDefault="00426BA6" w:rsidP="00426BA6">
      <w:pPr>
        <w:pStyle w:val="BulletPointOrangeMPC22"/>
        <w:numPr>
          <w:ilvl w:val="0"/>
          <w:numId w:val="0"/>
        </w:numPr>
        <w:ind w:left="720" w:hanging="360"/>
        <w:rPr>
          <w:rStyle w:val="cf01"/>
          <w:rFonts w:ascii="Arial" w:hAnsi="Arial" w:cs="Arial"/>
          <w:sz w:val="22"/>
          <w:szCs w:val="22"/>
        </w:rPr>
      </w:pPr>
    </w:p>
    <w:p w14:paraId="1A0A11E9" w14:textId="40895FF1" w:rsidR="00064BE4" w:rsidRPr="00727A82" w:rsidRDefault="00426BA6" w:rsidP="00064BE4">
      <w:pPr>
        <w:pStyle w:val="BodyTextNumberedMPC22"/>
        <w:keepNext/>
        <w:rPr>
          <w:sz w:val="24"/>
          <w:szCs w:val="28"/>
        </w:rPr>
      </w:pPr>
      <w:r w:rsidRPr="00727A82">
        <w:rPr>
          <w:sz w:val="24"/>
          <w:szCs w:val="28"/>
        </w:rPr>
        <w:t xml:space="preserve">How do you travel on footpaths? </w:t>
      </w:r>
      <w:r w:rsidR="008170E6">
        <w:rPr>
          <w:sz w:val="24"/>
          <w:szCs w:val="28"/>
        </w:rPr>
        <w:t>Tick</w:t>
      </w:r>
      <w:r w:rsidRPr="00727A82">
        <w:rPr>
          <w:sz w:val="24"/>
          <w:szCs w:val="28"/>
        </w:rPr>
        <w:t xml:space="preserve"> all that apply</w:t>
      </w:r>
    </w:p>
    <w:tbl>
      <w:tblPr>
        <w:tblStyle w:val="TableGrid"/>
        <w:tblW w:w="0" w:type="auto"/>
        <w:tblInd w:w="720" w:type="dxa"/>
        <w:tblLook w:val="04A0" w:firstRow="1" w:lastRow="0" w:firstColumn="1" w:lastColumn="0" w:noHBand="0" w:noVBand="1"/>
      </w:tblPr>
      <w:tblGrid>
        <w:gridCol w:w="3811"/>
        <w:gridCol w:w="1560"/>
      </w:tblGrid>
      <w:tr w:rsidR="003B3909" w:rsidRPr="00727A82" w14:paraId="6CF2B91C" w14:textId="77777777" w:rsidTr="003B3909">
        <w:tc>
          <w:tcPr>
            <w:tcW w:w="3811" w:type="dxa"/>
          </w:tcPr>
          <w:p w14:paraId="1F050D0E" w14:textId="301E465B" w:rsidR="003B3909" w:rsidRPr="00727A82" w:rsidRDefault="003B3909" w:rsidP="003B3909">
            <w:pPr>
              <w:pStyle w:val="BodyTextNumberedMPC22"/>
              <w:keepNext/>
              <w:numPr>
                <w:ilvl w:val="0"/>
                <w:numId w:val="0"/>
              </w:numPr>
              <w:rPr>
                <w:b/>
                <w:bCs/>
                <w:sz w:val="24"/>
                <w:szCs w:val="28"/>
              </w:rPr>
            </w:pPr>
            <w:r w:rsidRPr="00727A82">
              <w:rPr>
                <w:b/>
                <w:bCs/>
                <w:sz w:val="24"/>
                <w:szCs w:val="28"/>
              </w:rPr>
              <w:t>Walking</w:t>
            </w:r>
          </w:p>
        </w:tc>
        <w:tc>
          <w:tcPr>
            <w:tcW w:w="1560" w:type="dxa"/>
          </w:tcPr>
          <w:p w14:paraId="1FD296DF" w14:textId="77777777" w:rsidR="003B3909" w:rsidRPr="00727A82" w:rsidRDefault="003B3909" w:rsidP="003B3909">
            <w:pPr>
              <w:pStyle w:val="BodyTextNumberedMPC22"/>
              <w:keepNext/>
              <w:numPr>
                <w:ilvl w:val="0"/>
                <w:numId w:val="0"/>
              </w:numPr>
              <w:rPr>
                <w:sz w:val="24"/>
                <w:szCs w:val="28"/>
              </w:rPr>
            </w:pPr>
          </w:p>
        </w:tc>
      </w:tr>
      <w:tr w:rsidR="003B3909" w:rsidRPr="00727A82" w14:paraId="44129F80" w14:textId="77777777" w:rsidTr="003B3909">
        <w:tc>
          <w:tcPr>
            <w:tcW w:w="3811" w:type="dxa"/>
          </w:tcPr>
          <w:p w14:paraId="36B447AE" w14:textId="147DEE59" w:rsidR="003B3909" w:rsidRPr="00727A82" w:rsidRDefault="003B3909" w:rsidP="003B3909">
            <w:pPr>
              <w:pStyle w:val="BodyTextNumberedMPC22"/>
              <w:keepNext/>
              <w:numPr>
                <w:ilvl w:val="0"/>
                <w:numId w:val="0"/>
              </w:numPr>
              <w:rPr>
                <w:b/>
                <w:bCs/>
                <w:sz w:val="24"/>
                <w:szCs w:val="28"/>
              </w:rPr>
            </w:pPr>
            <w:r w:rsidRPr="00727A82">
              <w:rPr>
                <w:b/>
                <w:bCs/>
                <w:sz w:val="24"/>
                <w:szCs w:val="28"/>
              </w:rPr>
              <w:t>Walking aid (cane or walker)</w:t>
            </w:r>
          </w:p>
        </w:tc>
        <w:tc>
          <w:tcPr>
            <w:tcW w:w="1560" w:type="dxa"/>
          </w:tcPr>
          <w:p w14:paraId="3D2EB641" w14:textId="77777777" w:rsidR="003B3909" w:rsidRPr="00727A82" w:rsidRDefault="003B3909" w:rsidP="003B3909">
            <w:pPr>
              <w:pStyle w:val="BodyTextNumberedMPC22"/>
              <w:keepNext/>
              <w:numPr>
                <w:ilvl w:val="0"/>
                <w:numId w:val="0"/>
              </w:numPr>
              <w:rPr>
                <w:sz w:val="24"/>
                <w:szCs w:val="28"/>
              </w:rPr>
            </w:pPr>
          </w:p>
        </w:tc>
      </w:tr>
      <w:tr w:rsidR="003B3909" w:rsidRPr="00727A82" w14:paraId="00919B76" w14:textId="77777777" w:rsidTr="003B3909">
        <w:tc>
          <w:tcPr>
            <w:tcW w:w="3811" w:type="dxa"/>
          </w:tcPr>
          <w:p w14:paraId="197DBAB5" w14:textId="3E2D8547" w:rsidR="003B3909" w:rsidRPr="00727A82" w:rsidRDefault="003B3909" w:rsidP="003B3909">
            <w:pPr>
              <w:pStyle w:val="BodyTextNumberedMPC22"/>
              <w:keepNext/>
              <w:numPr>
                <w:ilvl w:val="0"/>
                <w:numId w:val="0"/>
              </w:numPr>
              <w:rPr>
                <w:b/>
                <w:bCs/>
                <w:sz w:val="24"/>
                <w:szCs w:val="28"/>
              </w:rPr>
            </w:pPr>
            <w:r w:rsidRPr="00727A82">
              <w:rPr>
                <w:b/>
                <w:bCs/>
                <w:sz w:val="24"/>
                <w:szCs w:val="28"/>
              </w:rPr>
              <w:t>Running</w:t>
            </w:r>
          </w:p>
        </w:tc>
        <w:tc>
          <w:tcPr>
            <w:tcW w:w="1560" w:type="dxa"/>
          </w:tcPr>
          <w:p w14:paraId="077076FE" w14:textId="77777777" w:rsidR="003B3909" w:rsidRPr="00727A82" w:rsidRDefault="003B3909" w:rsidP="003B3909">
            <w:pPr>
              <w:pStyle w:val="BodyTextNumberedMPC22"/>
              <w:keepNext/>
              <w:numPr>
                <w:ilvl w:val="0"/>
                <w:numId w:val="0"/>
              </w:numPr>
              <w:rPr>
                <w:sz w:val="24"/>
                <w:szCs w:val="28"/>
              </w:rPr>
            </w:pPr>
          </w:p>
        </w:tc>
      </w:tr>
      <w:tr w:rsidR="003B3909" w:rsidRPr="00727A82" w14:paraId="5B991EEE" w14:textId="77777777" w:rsidTr="003B3909">
        <w:tc>
          <w:tcPr>
            <w:tcW w:w="3811" w:type="dxa"/>
          </w:tcPr>
          <w:p w14:paraId="6D059F48" w14:textId="735ED06D" w:rsidR="003B3909" w:rsidRPr="00727A82" w:rsidRDefault="003B3909" w:rsidP="003B3909">
            <w:pPr>
              <w:pStyle w:val="BodyTextNumberedMPC22"/>
              <w:keepNext/>
              <w:numPr>
                <w:ilvl w:val="0"/>
                <w:numId w:val="0"/>
              </w:numPr>
              <w:rPr>
                <w:b/>
                <w:bCs/>
                <w:sz w:val="24"/>
                <w:szCs w:val="28"/>
              </w:rPr>
            </w:pPr>
            <w:r w:rsidRPr="00727A82">
              <w:rPr>
                <w:b/>
                <w:bCs/>
                <w:sz w:val="24"/>
                <w:szCs w:val="28"/>
              </w:rPr>
              <w:t>Pushing a pram</w:t>
            </w:r>
          </w:p>
        </w:tc>
        <w:tc>
          <w:tcPr>
            <w:tcW w:w="1560" w:type="dxa"/>
          </w:tcPr>
          <w:p w14:paraId="0BBC8DD0" w14:textId="77777777" w:rsidR="003B3909" w:rsidRPr="00727A82" w:rsidRDefault="003B3909" w:rsidP="003B3909">
            <w:pPr>
              <w:pStyle w:val="BodyTextNumberedMPC22"/>
              <w:keepNext/>
              <w:numPr>
                <w:ilvl w:val="0"/>
                <w:numId w:val="0"/>
              </w:numPr>
              <w:rPr>
                <w:sz w:val="24"/>
                <w:szCs w:val="28"/>
              </w:rPr>
            </w:pPr>
          </w:p>
        </w:tc>
      </w:tr>
      <w:tr w:rsidR="003B3909" w:rsidRPr="00727A82" w14:paraId="329D5673" w14:textId="77777777" w:rsidTr="003B3909">
        <w:tc>
          <w:tcPr>
            <w:tcW w:w="3811" w:type="dxa"/>
          </w:tcPr>
          <w:p w14:paraId="1C447D69" w14:textId="176EEB6C" w:rsidR="003B3909" w:rsidRPr="00727A82" w:rsidRDefault="003B3909" w:rsidP="003B3909">
            <w:pPr>
              <w:pStyle w:val="BodyTextNumberedMPC22"/>
              <w:keepNext/>
              <w:numPr>
                <w:ilvl w:val="0"/>
                <w:numId w:val="0"/>
              </w:numPr>
              <w:rPr>
                <w:b/>
                <w:bCs/>
                <w:sz w:val="24"/>
                <w:szCs w:val="28"/>
              </w:rPr>
            </w:pPr>
            <w:r w:rsidRPr="00727A82">
              <w:rPr>
                <w:b/>
                <w:bCs/>
                <w:sz w:val="24"/>
                <w:szCs w:val="28"/>
              </w:rPr>
              <w:t>Assisting someone else in a wheelchair</w:t>
            </w:r>
          </w:p>
        </w:tc>
        <w:tc>
          <w:tcPr>
            <w:tcW w:w="1560" w:type="dxa"/>
          </w:tcPr>
          <w:p w14:paraId="0A8BDCAC" w14:textId="77777777" w:rsidR="003B3909" w:rsidRPr="00727A82" w:rsidRDefault="003B3909" w:rsidP="003B3909">
            <w:pPr>
              <w:pStyle w:val="BodyTextNumberedMPC22"/>
              <w:keepNext/>
              <w:numPr>
                <w:ilvl w:val="0"/>
                <w:numId w:val="0"/>
              </w:numPr>
              <w:rPr>
                <w:sz w:val="24"/>
                <w:szCs w:val="28"/>
              </w:rPr>
            </w:pPr>
          </w:p>
        </w:tc>
      </w:tr>
      <w:tr w:rsidR="003B3909" w:rsidRPr="00727A82" w14:paraId="31F58F6F" w14:textId="77777777" w:rsidTr="003B3909">
        <w:tc>
          <w:tcPr>
            <w:tcW w:w="3811" w:type="dxa"/>
          </w:tcPr>
          <w:p w14:paraId="590A5ACF" w14:textId="154A5199" w:rsidR="003B3909" w:rsidRPr="00727A82" w:rsidRDefault="003B3909" w:rsidP="003B3909">
            <w:pPr>
              <w:pStyle w:val="BodyTextNumberedMPC22"/>
              <w:keepNext/>
              <w:numPr>
                <w:ilvl w:val="0"/>
                <w:numId w:val="0"/>
              </w:numPr>
              <w:rPr>
                <w:b/>
                <w:bCs/>
                <w:sz w:val="24"/>
                <w:szCs w:val="28"/>
              </w:rPr>
            </w:pPr>
            <w:r w:rsidRPr="00727A82">
              <w:rPr>
                <w:b/>
                <w:bCs/>
                <w:sz w:val="24"/>
                <w:szCs w:val="28"/>
              </w:rPr>
              <w:t>Bicycle (manual)</w:t>
            </w:r>
          </w:p>
        </w:tc>
        <w:tc>
          <w:tcPr>
            <w:tcW w:w="1560" w:type="dxa"/>
          </w:tcPr>
          <w:p w14:paraId="7D4A99A7" w14:textId="77777777" w:rsidR="003B3909" w:rsidRPr="00727A82" w:rsidRDefault="003B3909" w:rsidP="003B3909">
            <w:pPr>
              <w:pStyle w:val="BodyTextNumberedMPC22"/>
              <w:keepNext/>
              <w:numPr>
                <w:ilvl w:val="0"/>
                <w:numId w:val="0"/>
              </w:numPr>
              <w:rPr>
                <w:sz w:val="24"/>
                <w:szCs w:val="28"/>
              </w:rPr>
            </w:pPr>
          </w:p>
        </w:tc>
      </w:tr>
      <w:tr w:rsidR="003B3909" w:rsidRPr="00727A82" w14:paraId="6956E72F" w14:textId="77777777" w:rsidTr="003B3909">
        <w:tc>
          <w:tcPr>
            <w:tcW w:w="3811" w:type="dxa"/>
          </w:tcPr>
          <w:p w14:paraId="348C613A" w14:textId="5F29195F" w:rsidR="003B3909" w:rsidRPr="00727A82" w:rsidRDefault="003B3909" w:rsidP="003B3909">
            <w:pPr>
              <w:pStyle w:val="BodyTextNumberedMPC22"/>
              <w:keepNext/>
              <w:numPr>
                <w:ilvl w:val="0"/>
                <w:numId w:val="0"/>
              </w:numPr>
              <w:rPr>
                <w:b/>
                <w:bCs/>
                <w:sz w:val="24"/>
                <w:szCs w:val="28"/>
              </w:rPr>
            </w:pPr>
            <w:r w:rsidRPr="00727A82">
              <w:rPr>
                <w:b/>
                <w:bCs/>
                <w:sz w:val="24"/>
                <w:szCs w:val="28"/>
              </w:rPr>
              <w:t>Scooter (manual)</w:t>
            </w:r>
          </w:p>
        </w:tc>
        <w:tc>
          <w:tcPr>
            <w:tcW w:w="1560" w:type="dxa"/>
          </w:tcPr>
          <w:p w14:paraId="087AC7FD" w14:textId="77777777" w:rsidR="003B3909" w:rsidRPr="00727A82" w:rsidRDefault="003B3909" w:rsidP="003B3909">
            <w:pPr>
              <w:pStyle w:val="BodyTextNumberedMPC22"/>
              <w:keepNext/>
              <w:numPr>
                <w:ilvl w:val="0"/>
                <w:numId w:val="0"/>
              </w:numPr>
              <w:rPr>
                <w:sz w:val="24"/>
                <w:szCs w:val="28"/>
              </w:rPr>
            </w:pPr>
          </w:p>
        </w:tc>
      </w:tr>
      <w:tr w:rsidR="003B3909" w:rsidRPr="00727A82" w14:paraId="43411A4A" w14:textId="77777777" w:rsidTr="003B3909">
        <w:tc>
          <w:tcPr>
            <w:tcW w:w="3811" w:type="dxa"/>
          </w:tcPr>
          <w:p w14:paraId="45EFF1B5" w14:textId="46BF3398" w:rsidR="003B3909" w:rsidRPr="00727A82" w:rsidRDefault="003B3909" w:rsidP="003B3909">
            <w:pPr>
              <w:pStyle w:val="BodyTextNumberedMPC22"/>
              <w:keepNext/>
              <w:numPr>
                <w:ilvl w:val="0"/>
                <w:numId w:val="0"/>
              </w:numPr>
              <w:rPr>
                <w:b/>
                <w:bCs/>
                <w:sz w:val="24"/>
                <w:szCs w:val="28"/>
              </w:rPr>
            </w:pPr>
            <w:r w:rsidRPr="00727A82">
              <w:rPr>
                <w:b/>
                <w:bCs/>
                <w:sz w:val="24"/>
                <w:szCs w:val="28"/>
              </w:rPr>
              <w:t>Skateboard</w:t>
            </w:r>
          </w:p>
        </w:tc>
        <w:tc>
          <w:tcPr>
            <w:tcW w:w="1560" w:type="dxa"/>
          </w:tcPr>
          <w:p w14:paraId="21187B5B" w14:textId="77777777" w:rsidR="003B3909" w:rsidRPr="00727A82" w:rsidRDefault="003B3909" w:rsidP="003B3909">
            <w:pPr>
              <w:pStyle w:val="BodyTextNumberedMPC22"/>
              <w:keepNext/>
              <w:numPr>
                <w:ilvl w:val="0"/>
                <w:numId w:val="0"/>
              </w:numPr>
              <w:rPr>
                <w:sz w:val="24"/>
                <w:szCs w:val="28"/>
              </w:rPr>
            </w:pPr>
          </w:p>
        </w:tc>
      </w:tr>
      <w:tr w:rsidR="003B3909" w:rsidRPr="00727A82" w14:paraId="0997B751" w14:textId="77777777" w:rsidTr="003B3909">
        <w:tc>
          <w:tcPr>
            <w:tcW w:w="3811" w:type="dxa"/>
          </w:tcPr>
          <w:p w14:paraId="22CCB4B0" w14:textId="6C4BB17D" w:rsidR="003B3909" w:rsidRPr="00727A82" w:rsidRDefault="003B3909" w:rsidP="003B3909">
            <w:pPr>
              <w:pStyle w:val="BodyTextNumberedMPC22"/>
              <w:keepNext/>
              <w:numPr>
                <w:ilvl w:val="0"/>
                <w:numId w:val="0"/>
              </w:numPr>
              <w:rPr>
                <w:b/>
                <w:bCs/>
                <w:sz w:val="24"/>
                <w:szCs w:val="28"/>
              </w:rPr>
            </w:pPr>
            <w:proofErr w:type="spellStart"/>
            <w:r w:rsidRPr="00727A82">
              <w:rPr>
                <w:b/>
                <w:bCs/>
                <w:sz w:val="24"/>
                <w:szCs w:val="28"/>
              </w:rPr>
              <w:t>Rollerskating</w:t>
            </w:r>
            <w:proofErr w:type="spellEnd"/>
          </w:p>
        </w:tc>
        <w:tc>
          <w:tcPr>
            <w:tcW w:w="1560" w:type="dxa"/>
          </w:tcPr>
          <w:p w14:paraId="223C97C9" w14:textId="77777777" w:rsidR="003B3909" w:rsidRPr="00727A82" w:rsidRDefault="003B3909" w:rsidP="003B3909">
            <w:pPr>
              <w:pStyle w:val="BodyTextNumberedMPC22"/>
              <w:keepNext/>
              <w:numPr>
                <w:ilvl w:val="0"/>
                <w:numId w:val="0"/>
              </w:numPr>
              <w:rPr>
                <w:sz w:val="24"/>
                <w:szCs w:val="28"/>
              </w:rPr>
            </w:pPr>
          </w:p>
        </w:tc>
      </w:tr>
      <w:tr w:rsidR="003B3909" w:rsidRPr="00727A82" w14:paraId="79448A7D" w14:textId="77777777" w:rsidTr="003B3909">
        <w:tc>
          <w:tcPr>
            <w:tcW w:w="3811" w:type="dxa"/>
          </w:tcPr>
          <w:p w14:paraId="70F30C88" w14:textId="2EE4FA74" w:rsidR="003B3909" w:rsidRPr="00727A82" w:rsidRDefault="003B3909" w:rsidP="003B3909">
            <w:pPr>
              <w:pStyle w:val="BodyTextNumberedMPC22"/>
              <w:keepNext/>
              <w:numPr>
                <w:ilvl w:val="0"/>
                <w:numId w:val="0"/>
              </w:numPr>
              <w:rPr>
                <w:b/>
                <w:bCs/>
                <w:sz w:val="24"/>
                <w:szCs w:val="28"/>
              </w:rPr>
            </w:pPr>
            <w:r w:rsidRPr="00727A82">
              <w:rPr>
                <w:b/>
                <w:bCs/>
                <w:sz w:val="24"/>
                <w:szCs w:val="28"/>
              </w:rPr>
              <w:t>Wheelchair</w:t>
            </w:r>
          </w:p>
        </w:tc>
        <w:tc>
          <w:tcPr>
            <w:tcW w:w="1560" w:type="dxa"/>
          </w:tcPr>
          <w:p w14:paraId="3734A256" w14:textId="77777777" w:rsidR="003B3909" w:rsidRPr="00727A82" w:rsidRDefault="003B3909" w:rsidP="003B3909">
            <w:pPr>
              <w:pStyle w:val="BodyTextNumberedMPC22"/>
              <w:keepNext/>
              <w:numPr>
                <w:ilvl w:val="0"/>
                <w:numId w:val="0"/>
              </w:numPr>
              <w:rPr>
                <w:sz w:val="24"/>
                <w:szCs w:val="28"/>
              </w:rPr>
            </w:pPr>
          </w:p>
        </w:tc>
      </w:tr>
      <w:tr w:rsidR="003B3909" w:rsidRPr="00727A82" w14:paraId="4157AFBC" w14:textId="77777777" w:rsidTr="003B3909">
        <w:tc>
          <w:tcPr>
            <w:tcW w:w="3811" w:type="dxa"/>
          </w:tcPr>
          <w:p w14:paraId="0F2002DC" w14:textId="2168F94D" w:rsidR="003B3909" w:rsidRPr="00727A82" w:rsidRDefault="003B3909" w:rsidP="003B3909">
            <w:pPr>
              <w:pStyle w:val="BodyTextNumberedMPC22"/>
              <w:keepNext/>
              <w:numPr>
                <w:ilvl w:val="0"/>
                <w:numId w:val="0"/>
              </w:numPr>
              <w:rPr>
                <w:b/>
                <w:bCs/>
                <w:sz w:val="24"/>
                <w:szCs w:val="28"/>
              </w:rPr>
            </w:pPr>
            <w:r w:rsidRPr="00727A82">
              <w:rPr>
                <w:b/>
                <w:bCs/>
                <w:sz w:val="24"/>
                <w:szCs w:val="28"/>
              </w:rPr>
              <w:t>Mobility scooter</w:t>
            </w:r>
          </w:p>
        </w:tc>
        <w:tc>
          <w:tcPr>
            <w:tcW w:w="1560" w:type="dxa"/>
          </w:tcPr>
          <w:p w14:paraId="5A1A6313" w14:textId="77777777" w:rsidR="003B3909" w:rsidRPr="00727A82" w:rsidRDefault="003B3909" w:rsidP="003B3909">
            <w:pPr>
              <w:pStyle w:val="BodyTextNumberedMPC22"/>
              <w:keepNext/>
              <w:numPr>
                <w:ilvl w:val="0"/>
                <w:numId w:val="0"/>
              </w:numPr>
              <w:rPr>
                <w:sz w:val="24"/>
                <w:szCs w:val="28"/>
              </w:rPr>
            </w:pPr>
          </w:p>
        </w:tc>
      </w:tr>
      <w:tr w:rsidR="003B3909" w:rsidRPr="00727A82" w14:paraId="111EF070" w14:textId="77777777" w:rsidTr="003B3909">
        <w:tc>
          <w:tcPr>
            <w:tcW w:w="3811" w:type="dxa"/>
          </w:tcPr>
          <w:p w14:paraId="77773FC3" w14:textId="5330CB8C" w:rsidR="003B3909" w:rsidRPr="00727A82" w:rsidRDefault="003B3909" w:rsidP="003B3909">
            <w:pPr>
              <w:pStyle w:val="BodyTextNumberedMPC22"/>
              <w:keepNext/>
              <w:numPr>
                <w:ilvl w:val="0"/>
                <w:numId w:val="0"/>
              </w:numPr>
              <w:rPr>
                <w:b/>
                <w:bCs/>
                <w:sz w:val="24"/>
                <w:szCs w:val="28"/>
              </w:rPr>
            </w:pPr>
            <w:r w:rsidRPr="00727A82">
              <w:rPr>
                <w:b/>
                <w:bCs/>
                <w:sz w:val="24"/>
                <w:szCs w:val="28"/>
              </w:rPr>
              <w:t>E-Scooter</w:t>
            </w:r>
          </w:p>
        </w:tc>
        <w:tc>
          <w:tcPr>
            <w:tcW w:w="1560" w:type="dxa"/>
          </w:tcPr>
          <w:p w14:paraId="34D60231" w14:textId="77777777" w:rsidR="003B3909" w:rsidRPr="00727A82" w:rsidRDefault="003B3909" w:rsidP="003B3909">
            <w:pPr>
              <w:pStyle w:val="BodyTextNumberedMPC22"/>
              <w:keepNext/>
              <w:numPr>
                <w:ilvl w:val="0"/>
                <w:numId w:val="0"/>
              </w:numPr>
              <w:rPr>
                <w:sz w:val="24"/>
                <w:szCs w:val="28"/>
              </w:rPr>
            </w:pPr>
          </w:p>
        </w:tc>
      </w:tr>
      <w:tr w:rsidR="003B3909" w:rsidRPr="00727A82" w14:paraId="3F1552C9" w14:textId="77777777" w:rsidTr="003B3909">
        <w:tc>
          <w:tcPr>
            <w:tcW w:w="3811" w:type="dxa"/>
          </w:tcPr>
          <w:p w14:paraId="5439FE2A" w14:textId="11FDAC21" w:rsidR="003B3909" w:rsidRPr="00727A82" w:rsidRDefault="003B3909" w:rsidP="003B3909">
            <w:pPr>
              <w:pStyle w:val="BodyTextNumberedMPC22"/>
              <w:keepNext/>
              <w:numPr>
                <w:ilvl w:val="0"/>
                <w:numId w:val="0"/>
              </w:numPr>
              <w:rPr>
                <w:b/>
                <w:bCs/>
                <w:sz w:val="24"/>
                <w:szCs w:val="28"/>
              </w:rPr>
            </w:pPr>
            <w:r w:rsidRPr="00727A82">
              <w:rPr>
                <w:b/>
                <w:bCs/>
                <w:sz w:val="24"/>
                <w:szCs w:val="28"/>
              </w:rPr>
              <w:t>E-bike</w:t>
            </w:r>
          </w:p>
        </w:tc>
        <w:tc>
          <w:tcPr>
            <w:tcW w:w="1560" w:type="dxa"/>
          </w:tcPr>
          <w:p w14:paraId="4FD87BE1" w14:textId="77777777" w:rsidR="003B3909" w:rsidRPr="00727A82" w:rsidRDefault="003B3909" w:rsidP="003B3909">
            <w:pPr>
              <w:pStyle w:val="BodyTextNumberedMPC22"/>
              <w:keepNext/>
              <w:numPr>
                <w:ilvl w:val="0"/>
                <w:numId w:val="0"/>
              </w:numPr>
              <w:rPr>
                <w:sz w:val="24"/>
                <w:szCs w:val="28"/>
              </w:rPr>
            </w:pPr>
          </w:p>
        </w:tc>
      </w:tr>
      <w:tr w:rsidR="003B3909" w:rsidRPr="00727A82" w14:paraId="0B1EB7E9" w14:textId="77777777" w:rsidTr="003B3909">
        <w:tc>
          <w:tcPr>
            <w:tcW w:w="3811" w:type="dxa"/>
          </w:tcPr>
          <w:p w14:paraId="585071E6" w14:textId="4BC1218A" w:rsidR="003B3909" w:rsidRPr="00727A82" w:rsidRDefault="003B3909" w:rsidP="003B3909">
            <w:pPr>
              <w:pStyle w:val="BodyTextNumberedMPC22"/>
              <w:keepNext/>
              <w:numPr>
                <w:ilvl w:val="0"/>
                <w:numId w:val="0"/>
              </w:numPr>
              <w:rPr>
                <w:b/>
                <w:bCs/>
                <w:sz w:val="24"/>
                <w:szCs w:val="28"/>
              </w:rPr>
            </w:pPr>
            <w:r w:rsidRPr="00727A82">
              <w:rPr>
                <w:b/>
                <w:bCs/>
                <w:sz w:val="24"/>
                <w:szCs w:val="28"/>
              </w:rPr>
              <w:t>I don’t</w:t>
            </w:r>
          </w:p>
        </w:tc>
        <w:tc>
          <w:tcPr>
            <w:tcW w:w="1560" w:type="dxa"/>
          </w:tcPr>
          <w:p w14:paraId="212E5FD2" w14:textId="77777777" w:rsidR="003B3909" w:rsidRPr="00727A82" w:rsidRDefault="003B3909" w:rsidP="003B3909">
            <w:pPr>
              <w:pStyle w:val="BodyTextNumberedMPC22"/>
              <w:keepNext/>
              <w:numPr>
                <w:ilvl w:val="0"/>
                <w:numId w:val="0"/>
              </w:numPr>
              <w:rPr>
                <w:sz w:val="24"/>
                <w:szCs w:val="28"/>
              </w:rPr>
            </w:pPr>
          </w:p>
        </w:tc>
      </w:tr>
      <w:tr w:rsidR="003B3909" w:rsidRPr="00727A82" w14:paraId="189D41ED" w14:textId="77777777" w:rsidTr="003B3909">
        <w:tc>
          <w:tcPr>
            <w:tcW w:w="3811" w:type="dxa"/>
          </w:tcPr>
          <w:p w14:paraId="28424538" w14:textId="6BCF32D3" w:rsidR="003B3909" w:rsidRPr="00727A82" w:rsidRDefault="003B3909" w:rsidP="003B3909">
            <w:pPr>
              <w:pStyle w:val="BodyTextNumberedMPC22"/>
              <w:keepNext/>
              <w:numPr>
                <w:ilvl w:val="0"/>
                <w:numId w:val="0"/>
              </w:numPr>
              <w:rPr>
                <w:b/>
                <w:bCs/>
                <w:sz w:val="24"/>
                <w:szCs w:val="28"/>
              </w:rPr>
            </w:pPr>
            <w:r w:rsidRPr="00727A82">
              <w:rPr>
                <w:b/>
                <w:bCs/>
                <w:sz w:val="24"/>
                <w:szCs w:val="28"/>
              </w:rPr>
              <w:t>Prefer not to say</w:t>
            </w:r>
          </w:p>
        </w:tc>
        <w:tc>
          <w:tcPr>
            <w:tcW w:w="1560" w:type="dxa"/>
          </w:tcPr>
          <w:p w14:paraId="1166321D" w14:textId="77777777" w:rsidR="003B3909" w:rsidRPr="00727A82" w:rsidRDefault="003B3909" w:rsidP="003B3909">
            <w:pPr>
              <w:pStyle w:val="BodyTextNumberedMPC22"/>
              <w:keepNext/>
              <w:numPr>
                <w:ilvl w:val="0"/>
                <w:numId w:val="0"/>
              </w:numPr>
              <w:rPr>
                <w:sz w:val="24"/>
                <w:szCs w:val="28"/>
              </w:rPr>
            </w:pPr>
          </w:p>
        </w:tc>
      </w:tr>
    </w:tbl>
    <w:p w14:paraId="1D3FB7B2" w14:textId="77777777" w:rsidR="003B3909" w:rsidRPr="00727A82" w:rsidRDefault="003B3909" w:rsidP="003B3909">
      <w:pPr>
        <w:pStyle w:val="BodyTextNumberedMPC22"/>
        <w:keepNext/>
        <w:numPr>
          <w:ilvl w:val="0"/>
          <w:numId w:val="0"/>
        </w:numPr>
        <w:ind w:left="720"/>
        <w:rPr>
          <w:sz w:val="24"/>
          <w:szCs w:val="28"/>
        </w:rPr>
      </w:pPr>
    </w:p>
    <w:p w14:paraId="72ED9D46" w14:textId="668778A2" w:rsidR="003B3909" w:rsidRPr="00727A82" w:rsidRDefault="003B3909" w:rsidP="003B3909">
      <w:pPr>
        <w:pStyle w:val="BodyTextNumberedMPC22"/>
        <w:keepNext/>
        <w:numPr>
          <w:ilvl w:val="0"/>
          <w:numId w:val="0"/>
        </w:numPr>
        <w:ind w:left="720"/>
        <w:rPr>
          <w:b/>
          <w:bCs/>
          <w:sz w:val="24"/>
          <w:szCs w:val="28"/>
        </w:rPr>
      </w:pPr>
      <w:r w:rsidRPr="00727A82">
        <w:rPr>
          <w:b/>
          <w:bCs/>
          <w:sz w:val="24"/>
          <w:szCs w:val="28"/>
        </w:rPr>
        <w:t>Other (please specify below)</w:t>
      </w:r>
    </w:p>
    <w:tbl>
      <w:tblPr>
        <w:tblStyle w:val="TableGrid"/>
        <w:tblW w:w="0" w:type="auto"/>
        <w:tblInd w:w="720" w:type="dxa"/>
        <w:tblLook w:val="04A0" w:firstRow="1" w:lastRow="0" w:firstColumn="1" w:lastColumn="0" w:noHBand="0" w:noVBand="1"/>
      </w:tblPr>
      <w:tblGrid>
        <w:gridCol w:w="5371"/>
      </w:tblGrid>
      <w:tr w:rsidR="003B3909" w:rsidRPr="00727A82" w14:paraId="19FCC0DE" w14:textId="77777777" w:rsidTr="003B3909">
        <w:trPr>
          <w:trHeight w:val="1534"/>
        </w:trPr>
        <w:tc>
          <w:tcPr>
            <w:tcW w:w="5371" w:type="dxa"/>
          </w:tcPr>
          <w:p w14:paraId="49BAAFF2" w14:textId="77777777" w:rsidR="003B3909" w:rsidRPr="00727A82" w:rsidRDefault="003B3909" w:rsidP="003B3909">
            <w:pPr>
              <w:pStyle w:val="BodyTextNumberedMPC22"/>
              <w:keepNext/>
              <w:numPr>
                <w:ilvl w:val="0"/>
                <w:numId w:val="0"/>
              </w:numPr>
              <w:rPr>
                <w:sz w:val="24"/>
                <w:szCs w:val="28"/>
              </w:rPr>
            </w:pPr>
          </w:p>
        </w:tc>
      </w:tr>
    </w:tbl>
    <w:p w14:paraId="115BA06F" w14:textId="15F6649F" w:rsidR="00727A82" w:rsidRPr="00727A82" w:rsidRDefault="00727A82" w:rsidP="00426BA6">
      <w:pPr>
        <w:pStyle w:val="BodyTextNumberedMPC22"/>
        <w:numPr>
          <w:ilvl w:val="0"/>
          <w:numId w:val="0"/>
        </w:numPr>
        <w:rPr>
          <w:sz w:val="24"/>
          <w:szCs w:val="28"/>
        </w:rPr>
      </w:pPr>
    </w:p>
    <w:p w14:paraId="287ED459" w14:textId="77777777" w:rsidR="00727A82" w:rsidRPr="00727A82" w:rsidRDefault="00727A82">
      <w:pPr>
        <w:rPr>
          <w:szCs w:val="28"/>
          <w:lang w:val="en-AU"/>
        </w:rPr>
      </w:pPr>
      <w:r w:rsidRPr="00727A82">
        <w:rPr>
          <w:sz w:val="28"/>
          <w:szCs w:val="28"/>
        </w:rPr>
        <w:br w:type="page"/>
      </w:r>
    </w:p>
    <w:p w14:paraId="11FF9B52" w14:textId="77777777" w:rsidR="00426BA6" w:rsidRPr="00727A82" w:rsidRDefault="00426BA6" w:rsidP="00426BA6">
      <w:pPr>
        <w:pStyle w:val="BodyTextNumberedMPC22"/>
        <w:numPr>
          <w:ilvl w:val="0"/>
          <w:numId w:val="0"/>
        </w:numPr>
        <w:rPr>
          <w:sz w:val="24"/>
          <w:szCs w:val="28"/>
        </w:rPr>
      </w:pPr>
    </w:p>
    <w:p w14:paraId="78654000" w14:textId="0A2E92D1" w:rsidR="00426BA6" w:rsidRPr="00727A82" w:rsidRDefault="00426BA6" w:rsidP="00426BA6">
      <w:pPr>
        <w:pStyle w:val="BodyTextNumberedMPC22"/>
        <w:rPr>
          <w:sz w:val="24"/>
          <w:szCs w:val="28"/>
        </w:rPr>
      </w:pPr>
      <w:r w:rsidRPr="00727A82">
        <w:rPr>
          <w:rFonts w:cstheme="minorHAnsi"/>
          <w:sz w:val="24"/>
        </w:rPr>
        <w:t>In the past week, which of the following destinations have you accessed using footpaths?</w:t>
      </w:r>
      <w:r w:rsidR="008170E6">
        <w:rPr>
          <w:rFonts w:cstheme="minorHAnsi"/>
          <w:sz w:val="24"/>
        </w:rPr>
        <w:t xml:space="preserve"> Tick all that apply</w:t>
      </w:r>
      <w:r w:rsidRPr="00727A82">
        <w:rPr>
          <w:rFonts w:cstheme="minorHAnsi"/>
          <w:sz w:val="24"/>
        </w:rPr>
        <w:t xml:space="preserve"> </w:t>
      </w:r>
    </w:p>
    <w:tbl>
      <w:tblPr>
        <w:tblStyle w:val="TableGrid"/>
        <w:tblW w:w="0" w:type="auto"/>
        <w:tblInd w:w="720" w:type="dxa"/>
        <w:tblLook w:val="04A0" w:firstRow="1" w:lastRow="0" w:firstColumn="1" w:lastColumn="0" w:noHBand="0" w:noVBand="1"/>
      </w:tblPr>
      <w:tblGrid>
        <w:gridCol w:w="3811"/>
        <w:gridCol w:w="1560"/>
      </w:tblGrid>
      <w:tr w:rsidR="00064BE4" w:rsidRPr="00727A82" w14:paraId="2F989715" w14:textId="77777777" w:rsidTr="00727A82">
        <w:trPr>
          <w:cantSplit/>
        </w:trPr>
        <w:tc>
          <w:tcPr>
            <w:tcW w:w="3811" w:type="dxa"/>
          </w:tcPr>
          <w:p w14:paraId="26BAB572" w14:textId="181B408B"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Shops and hospitality</w:t>
            </w:r>
          </w:p>
        </w:tc>
        <w:tc>
          <w:tcPr>
            <w:tcW w:w="1560" w:type="dxa"/>
          </w:tcPr>
          <w:p w14:paraId="63CFA277" w14:textId="77777777" w:rsidR="00064BE4" w:rsidRPr="00727A82" w:rsidRDefault="00064BE4" w:rsidP="00064BE4">
            <w:pPr>
              <w:pStyle w:val="BodyTextNumberedMPC22"/>
              <w:numPr>
                <w:ilvl w:val="0"/>
                <w:numId w:val="0"/>
              </w:numPr>
              <w:rPr>
                <w:sz w:val="24"/>
                <w:szCs w:val="28"/>
              </w:rPr>
            </w:pPr>
          </w:p>
        </w:tc>
      </w:tr>
      <w:tr w:rsidR="00064BE4" w:rsidRPr="00727A82" w14:paraId="29D28EDF" w14:textId="77777777" w:rsidTr="00727A82">
        <w:trPr>
          <w:cantSplit/>
        </w:trPr>
        <w:tc>
          <w:tcPr>
            <w:tcW w:w="3811" w:type="dxa"/>
          </w:tcPr>
          <w:p w14:paraId="0BE8D108" w14:textId="6887C44C"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Places to study and work</w:t>
            </w:r>
          </w:p>
        </w:tc>
        <w:tc>
          <w:tcPr>
            <w:tcW w:w="1560" w:type="dxa"/>
          </w:tcPr>
          <w:p w14:paraId="7DA7CF8F" w14:textId="77777777" w:rsidR="00064BE4" w:rsidRPr="00727A82" w:rsidRDefault="00064BE4" w:rsidP="00064BE4">
            <w:pPr>
              <w:pStyle w:val="BodyTextNumberedMPC22"/>
              <w:numPr>
                <w:ilvl w:val="0"/>
                <w:numId w:val="0"/>
              </w:numPr>
              <w:rPr>
                <w:sz w:val="24"/>
                <w:szCs w:val="28"/>
              </w:rPr>
            </w:pPr>
          </w:p>
        </w:tc>
      </w:tr>
      <w:tr w:rsidR="00064BE4" w:rsidRPr="00727A82" w14:paraId="25DFD1C8" w14:textId="77777777" w:rsidTr="00727A82">
        <w:trPr>
          <w:cantSplit/>
        </w:trPr>
        <w:tc>
          <w:tcPr>
            <w:tcW w:w="3811" w:type="dxa"/>
          </w:tcPr>
          <w:p w14:paraId="0DBFC679" w14:textId="3B829377"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Childcare centres</w:t>
            </w:r>
          </w:p>
        </w:tc>
        <w:tc>
          <w:tcPr>
            <w:tcW w:w="1560" w:type="dxa"/>
          </w:tcPr>
          <w:p w14:paraId="112DD20C" w14:textId="77777777" w:rsidR="00064BE4" w:rsidRPr="00727A82" w:rsidRDefault="00064BE4" w:rsidP="00064BE4">
            <w:pPr>
              <w:pStyle w:val="BodyTextNumberedMPC22"/>
              <w:numPr>
                <w:ilvl w:val="0"/>
                <w:numId w:val="0"/>
              </w:numPr>
              <w:rPr>
                <w:sz w:val="24"/>
                <w:szCs w:val="28"/>
              </w:rPr>
            </w:pPr>
          </w:p>
        </w:tc>
      </w:tr>
      <w:tr w:rsidR="00064BE4" w:rsidRPr="00727A82" w14:paraId="2A369246" w14:textId="77777777" w:rsidTr="00727A82">
        <w:trPr>
          <w:cantSplit/>
        </w:trPr>
        <w:tc>
          <w:tcPr>
            <w:tcW w:w="3811" w:type="dxa"/>
          </w:tcPr>
          <w:p w14:paraId="167F9AB5" w14:textId="1B601FBD"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Schools</w:t>
            </w:r>
          </w:p>
        </w:tc>
        <w:tc>
          <w:tcPr>
            <w:tcW w:w="1560" w:type="dxa"/>
          </w:tcPr>
          <w:p w14:paraId="385EDC4F" w14:textId="77777777" w:rsidR="00064BE4" w:rsidRPr="00727A82" w:rsidRDefault="00064BE4" w:rsidP="00064BE4">
            <w:pPr>
              <w:pStyle w:val="BodyTextNumberedMPC22"/>
              <w:numPr>
                <w:ilvl w:val="0"/>
                <w:numId w:val="0"/>
              </w:numPr>
              <w:rPr>
                <w:sz w:val="24"/>
                <w:szCs w:val="28"/>
              </w:rPr>
            </w:pPr>
          </w:p>
        </w:tc>
      </w:tr>
      <w:tr w:rsidR="00064BE4" w:rsidRPr="00727A82" w14:paraId="0D712E85" w14:textId="77777777" w:rsidTr="00727A82">
        <w:trPr>
          <w:cantSplit/>
        </w:trPr>
        <w:tc>
          <w:tcPr>
            <w:tcW w:w="3811" w:type="dxa"/>
          </w:tcPr>
          <w:p w14:paraId="0A965D87" w14:textId="51AE5187"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Community hubs</w:t>
            </w:r>
          </w:p>
        </w:tc>
        <w:tc>
          <w:tcPr>
            <w:tcW w:w="1560" w:type="dxa"/>
          </w:tcPr>
          <w:p w14:paraId="458EAC34" w14:textId="77777777" w:rsidR="00064BE4" w:rsidRPr="00727A82" w:rsidRDefault="00064BE4" w:rsidP="00064BE4">
            <w:pPr>
              <w:pStyle w:val="BodyTextNumberedMPC22"/>
              <w:numPr>
                <w:ilvl w:val="0"/>
                <w:numId w:val="0"/>
              </w:numPr>
              <w:rPr>
                <w:sz w:val="24"/>
                <w:szCs w:val="28"/>
              </w:rPr>
            </w:pPr>
          </w:p>
        </w:tc>
      </w:tr>
      <w:tr w:rsidR="00064BE4" w:rsidRPr="00727A82" w14:paraId="17EF9C90" w14:textId="77777777" w:rsidTr="00727A82">
        <w:trPr>
          <w:cantSplit/>
        </w:trPr>
        <w:tc>
          <w:tcPr>
            <w:tcW w:w="3811" w:type="dxa"/>
          </w:tcPr>
          <w:p w14:paraId="4A125FCF" w14:textId="277A86E7"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Health services</w:t>
            </w:r>
          </w:p>
        </w:tc>
        <w:tc>
          <w:tcPr>
            <w:tcW w:w="1560" w:type="dxa"/>
          </w:tcPr>
          <w:p w14:paraId="3DF26A95" w14:textId="77777777" w:rsidR="00064BE4" w:rsidRPr="00727A82" w:rsidRDefault="00064BE4" w:rsidP="00064BE4">
            <w:pPr>
              <w:pStyle w:val="BodyTextNumberedMPC22"/>
              <w:numPr>
                <w:ilvl w:val="0"/>
                <w:numId w:val="0"/>
              </w:numPr>
              <w:rPr>
                <w:sz w:val="24"/>
                <w:szCs w:val="28"/>
              </w:rPr>
            </w:pPr>
          </w:p>
        </w:tc>
      </w:tr>
      <w:tr w:rsidR="00064BE4" w:rsidRPr="00727A82" w14:paraId="628846ED" w14:textId="77777777" w:rsidTr="00727A82">
        <w:trPr>
          <w:cantSplit/>
        </w:trPr>
        <w:tc>
          <w:tcPr>
            <w:tcW w:w="3811" w:type="dxa"/>
          </w:tcPr>
          <w:p w14:paraId="5E561042" w14:textId="2296241C"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Local food and fresh produce</w:t>
            </w:r>
          </w:p>
        </w:tc>
        <w:tc>
          <w:tcPr>
            <w:tcW w:w="1560" w:type="dxa"/>
          </w:tcPr>
          <w:p w14:paraId="26BAACEA" w14:textId="77777777" w:rsidR="00064BE4" w:rsidRPr="00727A82" w:rsidRDefault="00064BE4" w:rsidP="00064BE4">
            <w:pPr>
              <w:pStyle w:val="BodyTextNumberedMPC22"/>
              <w:numPr>
                <w:ilvl w:val="0"/>
                <w:numId w:val="0"/>
              </w:numPr>
              <w:rPr>
                <w:sz w:val="24"/>
                <w:szCs w:val="28"/>
              </w:rPr>
            </w:pPr>
          </w:p>
        </w:tc>
      </w:tr>
      <w:tr w:rsidR="00064BE4" w:rsidRPr="00727A82" w14:paraId="470E4F76" w14:textId="77777777" w:rsidTr="00727A82">
        <w:trPr>
          <w:cantSplit/>
        </w:trPr>
        <w:tc>
          <w:tcPr>
            <w:tcW w:w="3811" w:type="dxa"/>
          </w:tcPr>
          <w:p w14:paraId="2115DB99" w14:textId="74F417FE"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Arts and culture</w:t>
            </w:r>
          </w:p>
        </w:tc>
        <w:tc>
          <w:tcPr>
            <w:tcW w:w="1560" w:type="dxa"/>
          </w:tcPr>
          <w:p w14:paraId="5E964CD4" w14:textId="77777777" w:rsidR="00064BE4" w:rsidRPr="00727A82" w:rsidRDefault="00064BE4" w:rsidP="00064BE4">
            <w:pPr>
              <w:pStyle w:val="BodyTextNumberedMPC22"/>
              <w:numPr>
                <w:ilvl w:val="0"/>
                <w:numId w:val="0"/>
              </w:numPr>
              <w:rPr>
                <w:sz w:val="24"/>
                <w:szCs w:val="28"/>
              </w:rPr>
            </w:pPr>
          </w:p>
        </w:tc>
      </w:tr>
      <w:tr w:rsidR="00064BE4" w:rsidRPr="00727A82" w14:paraId="28EAA1A4" w14:textId="77777777" w:rsidTr="00727A82">
        <w:trPr>
          <w:cantSplit/>
        </w:trPr>
        <w:tc>
          <w:tcPr>
            <w:tcW w:w="3811" w:type="dxa"/>
          </w:tcPr>
          <w:p w14:paraId="0B0B31AB" w14:textId="53495299"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Sports and recreation facilities</w:t>
            </w:r>
          </w:p>
        </w:tc>
        <w:tc>
          <w:tcPr>
            <w:tcW w:w="1560" w:type="dxa"/>
          </w:tcPr>
          <w:p w14:paraId="477D31C1" w14:textId="77777777" w:rsidR="00064BE4" w:rsidRPr="00727A82" w:rsidRDefault="00064BE4" w:rsidP="00064BE4">
            <w:pPr>
              <w:pStyle w:val="BodyTextNumberedMPC22"/>
              <w:numPr>
                <w:ilvl w:val="0"/>
                <w:numId w:val="0"/>
              </w:numPr>
              <w:rPr>
                <w:sz w:val="24"/>
                <w:szCs w:val="28"/>
              </w:rPr>
            </w:pPr>
          </w:p>
        </w:tc>
      </w:tr>
      <w:tr w:rsidR="00064BE4" w:rsidRPr="00727A82" w14:paraId="7B1A221B" w14:textId="77777777" w:rsidTr="00727A82">
        <w:trPr>
          <w:cantSplit/>
        </w:trPr>
        <w:tc>
          <w:tcPr>
            <w:tcW w:w="3811" w:type="dxa"/>
          </w:tcPr>
          <w:p w14:paraId="4C47D2F7" w14:textId="3EF2A401"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Nature, parks, and open spaces</w:t>
            </w:r>
          </w:p>
        </w:tc>
        <w:tc>
          <w:tcPr>
            <w:tcW w:w="1560" w:type="dxa"/>
          </w:tcPr>
          <w:p w14:paraId="7A752505" w14:textId="77777777" w:rsidR="00064BE4" w:rsidRPr="00727A82" w:rsidRDefault="00064BE4" w:rsidP="00064BE4">
            <w:pPr>
              <w:pStyle w:val="BodyTextNumberedMPC22"/>
              <w:numPr>
                <w:ilvl w:val="0"/>
                <w:numId w:val="0"/>
              </w:numPr>
              <w:rPr>
                <w:sz w:val="24"/>
                <w:szCs w:val="28"/>
              </w:rPr>
            </w:pPr>
          </w:p>
        </w:tc>
      </w:tr>
      <w:tr w:rsidR="00064BE4" w:rsidRPr="00727A82" w14:paraId="46CBA038" w14:textId="77777777" w:rsidTr="00727A82">
        <w:trPr>
          <w:cantSplit/>
        </w:trPr>
        <w:tc>
          <w:tcPr>
            <w:tcW w:w="3811" w:type="dxa"/>
          </w:tcPr>
          <w:p w14:paraId="349B583A" w14:textId="7D8A8DD4"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Places to play, meet, and gather</w:t>
            </w:r>
          </w:p>
        </w:tc>
        <w:tc>
          <w:tcPr>
            <w:tcW w:w="1560" w:type="dxa"/>
          </w:tcPr>
          <w:p w14:paraId="46946AA2" w14:textId="77777777" w:rsidR="00064BE4" w:rsidRPr="00727A82" w:rsidRDefault="00064BE4" w:rsidP="00064BE4">
            <w:pPr>
              <w:pStyle w:val="BodyTextNumberedMPC22"/>
              <w:numPr>
                <w:ilvl w:val="0"/>
                <w:numId w:val="0"/>
              </w:numPr>
              <w:rPr>
                <w:sz w:val="24"/>
                <w:szCs w:val="28"/>
              </w:rPr>
            </w:pPr>
          </w:p>
        </w:tc>
      </w:tr>
      <w:tr w:rsidR="00064BE4" w:rsidRPr="00727A82" w14:paraId="464E5A5E" w14:textId="77777777" w:rsidTr="00727A82">
        <w:trPr>
          <w:cantSplit/>
        </w:trPr>
        <w:tc>
          <w:tcPr>
            <w:tcW w:w="3811" w:type="dxa"/>
          </w:tcPr>
          <w:p w14:paraId="0CCE563E" w14:textId="47700B8E"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Public transport</w:t>
            </w:r>
          </w:p>
        </w:tc>
        <w:tc>
          <w:tcPr>
            <w:tcW w:w="1560" w:type="dxa"/>
          </w:tcPr>
          <w:p w14:paraId="62CF5074" w14:textId="77777777" w:rsidR="00064BE4" w:rsidRPr="00727A82" w:rsidRDefault="00064BE4" w:rsidP="00064BE4">
            <w:pPr>
              <w:pStyle w:val="BodyTextNumberedMPC22"/>
              <w:numPr>
                <w:ilvl w:val="0"/>
                <w:numId w:val="0"/>
              </w:numPr>
              <w:rPr>
                <w:sz w:val="24"/>
                <w:szCs w:val="28"/>
              </w:rPr>
            </w:pPr>
          </w:p>
        </w:tc>
      </w:tr>
      <w:tr w:rsidR="00064BE4" w:rsidRPr="00727A82" w14:paraId="3E2DF66F" w14:textId="77777777" w:rsidTr="00727A82">
        <w:trPr>
          <w:cantSplit/>
        </w:trPr>
        <w:tc>
          <w:tcPr>
            <w:tcW w:w="3811" w:type="dxa"/>
          </w:tcPr>
          <w:p w14:paraId="46ED9506" w14:textId="30782512" w:rsidR="00064BE4" w:rsidRPr="00727A82" w:rsidRDefault="00064BE4" w:rsidP="00064BE4">
            <w:pPr>
              <w:pStyle w:val="BodyTextNumberedMPC22"/>
              <w:numPr>
                <w:ilvl w:val="0"/>
                <w:numId w:val="0"/>
              </w:numPr>
              <w:rPr>
                <w:b/>
                <w:bCs/>
                <w:sz w:val="24"/>
                <w:szCs w:val="28"/>
              </w:rPr>
            </w:pPr>
            <w:r w:rsidRPr="00727A82">
              <w:rPr>
                <w:rFonts w:cstheme="minorHAnsi"/>
                <w:b/>
                <w:bCs/>
                <w:sz w:val="24"/>
                <w:szCs w:val="28"/>
              </w:rPr>
              <w:t>No specific destination</w:t>
            </w:r>
          </w:p>
        </w:tc>
        <w:tc>
          <w:tcPr>
            <w:tcW w:w="1560" w:type="dxa"/>
          </w:tcPr>
          <w:p w14:paraId="237AEEF5" w14:textId="77777777" w:rsidR="00064BE4" w:rsidRPr="00727A82" w:rsidRDefault="00064BE4" w:rsidP="00064BE4">
            <w:pPr>
              <w:pStyle w:val="BodyTextNumberedMPC22"/>
              <w:numPr>
                <w:ilvl w:val="0"/>
                <w:numId w:val="0"/>
              </w:numPr>
              <w:rPr>
                <w:sz w:val="24"/>
                <w:szCs w:val="28"/>
              </w:rPr>
            </w:pPr>
          </w:p>
        </w:tc>
      </w:tr>
    </w:tbl>
    <w:p w14:paraId="4EFFB4CB" w14:textId="77777777" w:rsidR="00064BE4" w:rsidRPr="00727A82" w:rsidRDefault="00064BE4" w:rsidP="00064BE4">
      <w:pPr>
        <w:pStyle w:val="BodyTextNumberedMPC22"/>
        <w:keepNext/>
        <w:numPr>
          <w:ilvl w:val="0"/>
          <w:numId w:val="0"/>
        </w:numPr>
        <w:ind w:left="720"/>
        <w:rPr>
          <w:b/>
          <w:bCs/>
          <w:sz w:val="24"/>
          <w:szCs w:val="28"/>
        </w:rPr>
      </w:pPr>
    </w:p>
    <w:p w14:paraId="720E8154" w14:textId="6EAF1D30" w:rsidR="00064BE4" w:rsidRPr="00727A82" w:rsidRDefault="00064BE4" w:rsidP="00064BE4">
      <w:pPr>
        <w:pStyle w:val="BodyTextNumberedMPC22"/>
        <w:keepNext/>
        <w:numPr>
          <w:ilvl w:val="0"/>
          <w:numId w:val="0"/>
        </w:numPr>
        <w:ind w:left="720"/>
        <w:rPr>
          <w:b/>
          <w:bCs/>
          <w:sz w:val="24"/>
          <w:szCs w:val="28"/>
        </w:rPr>
      </w:pPr>
      <w:r w:rsidRPr="00727A82">
        <w:rPr>
          <w:b/>
          <w:bCs/>
          <w:sz w:val="24"/>
          <w:szCs w:val="28"/>
        </w:rPr>
        <w:t>Other (please specify below)</w:t>
      </w:r>
    </w:p>
    <w:tbl>
      <w:tblPr>
        <w:tblStyle w:val="TableGrid"/>
        <w:tblW w:w="0" w:type="auto"/>
        <w:tblInd w:w="720" w:type="dxa"/>
        <w:tblLook w:val="04A0" w:firstRow="1" w:lastRow="0" w:firstColumn="1" w:lastColumn="0" w:noHBand="0" w:noVBand="1"/>
      </w:tblPr>
      <w:tblGrid>
        <w:gridCol w:w="5371"/>
      </w:tblGrid>
      <w:tr w:rsidR="00064BE4" w:rsidRPr="00727A82" w14:paraId="409D5412" w14:textId="77777777" w:rsidTr="00701E48">
        <w:trPr>
          <w:trHeight w:val="1534"/>
        </w:trPr>
        <w:tc>
          <w:tcPr>
            <w:tcW w:w="5371" w:type="dxa"/>
          </w:tcPr>
          <w:p w14:paraId="31846ED9" w14:textId="77777777" w:rsidR="00064BE4" w:rsidRPr="00727A82" w:rsidRDefault="00064BE4" w:rsidP="00701E48">
            <w:pPr>
              <w:pStyle w:val="BodyTextNumberedMPC22"/>
              <w:keepNext/>
              <w:numPr>
                <w:ilvl w:val="0"/>
                <w:numId w:val="0"/>
              </w:numPr>
              <w:rPr>
                <w:sz w:val="24"/>
                <w:szCs w:val="28"/>
              </w:rPr>
            </w:pPr>
          </w:p>
        </w:tc>
      </w:tr>
    </w:tbl>
    <w:p w14:paraId="7E5DD615" w14:textId="77777777" w:rsidR="00426BA6" w:rsidRPr="00727A82" w:rsidRDefault="00426BA6" w:rsidP="00064BE4">
      <w:pPr>
        <w:pStyle w:val="BodyTextNumberedMPC22"/>
        <w:numPr>
          <w:ilvl w:val="0"/>
          <w:numId w:val="0"/>
        </w:numPr>
        <w:rPr>
          <w:rFonts w:cstheme="minorHAnsi"/>
          <w:sz w:val="24"/>
          <w:szCs w:val="28"/>
        </w:rPr>
      </w:pPr>
    </w:p>
    <w:p w14:paraId="43E40860" w14:textId="656D2EC2" w:rsidR="00426BA6" w:rsidRPr="00727A82" w:rsidRDefault="008170E6" w:rsidP="00727A82">
      <w:pPr>
        <w:pStyle w:val="BodyTextNumberedMPC22"/>
        <w:keepNext/>
        <w:keepLines/>
        <w:rPr>
          <w:sz w:val="24"/>
          <w:szCs w:val="28"/>
        </w:rPr>
      </w:pPr>
      <w:r>
        <w:rPr>
          <w:sz w:val="24"/>
          <w:szCs w:val="28"/>
        </w:rPr>
        <w:lastRenderedPageBreak/>
        <w:t>Rank the importance of</w:t>
      </w:r>
      <w:r w:rsidR="00426BA6" w:rsidRPr="00727A82">
        <w:rPr>
          <w:sz w:val="24"/>
          <w:szCs w:val="28"/>
        </w:rPr>
        <w:t xml:space="preserve"> factors </w:t>
      </w:r>
      <w:r>
        <w:rPr>
          <w:sz w:val="24"/>
          <w:szCs w:val="28"/>
        </w:rPr>
        <w:t xml:space="preserve">that affect your </w:t>
      </w:r>
      <w:r w:rsidR="001819FE">
        <w:rPr>
          <w:sz w:val="24"/>
          <w:szCs w:val="28"/>
        </w:rPr>
        <w:t xml:space="preserve">decision </w:t>
      </w:r>
      <w:r w:rsidR="001819FE" w:rsidRPr="00727A82">
        <w:rPr>
          <w:sz w:val="24"/>
          <w:szCs w:val="28"/>
        </w:rPr>
        <w:t>whether</w:t>
      </w:r>
      <w:r w:rsidR="00426BA6" w:rsidRPr="00727A82">
        <w:rPr>
          <w:sz w:val="24"/>
          <w:szCs w:val="28"/>
        </w:rPr>
        <w:t xml:space="preserve"> to use footpaths in Ballarat</w:t>
      </w:r>
    </w:p>
    <w:tbl>
      <w:tblPr>
        <w:tblStyle w:val="TableGrid"/>
        <w:tblW w:w="0" w:type="auto"/>
        <w:tblInd w:w="720" w:type="dxa"/>
        <w:tblLook w:val="04A0" w:firstRow="1" w:lastRow="0" w:firstColumn="1" w:lastColumn="0" w:noHBand="0" w:noVBand="1"/>
      </w:tblPr>
      <w:tblGrid>
        <w:gridCol w:w="8064"/>
        <w:gridCol w:w="1666"/>
      </w:tblGrid>
      <w:tr w:rsidR="00064BE4" w:rsidRPr="00727A82" w14:paraId="731336C2" w14:textId="77777777" w:rsidTr="004479F1">
        <w:tc>
          <w:tcPr>
            <w:tcW w:w="8064" w:type="dxa"/>
          </w:tcPr>
          <w:p w14:paraId="103B614B" w14:textId="77777777" w:rsidR="00064BE4" w:rsidRPr="00727A82" w:rsidRDefault="00064BE4" w:rsidP="00727A82">
            <w:pPr>
              <w:pStyle w:val="BodyTextNumberedMPC22"/>
              <w:keepNext/>
              <w:keepLines/>
              <w:numPr>
                <w:ilvl w:val="0"/>
                <w:numId w:val="0"/>
              </w:numPr>
              <w:rPr>
                <w:sz w:val="24"/>
                <w:szCs w:val="28"/>
              </w:rPr>
            </w:pPr>
          </w:p>
        </w:tc>
        <w:tc>
          <w:tcPr>
            <w:tcW w:w="1666" w:type="dxa"/>
          </w:tcPr>
          <w:p w14:paraId="511022C8" w14:textId="6C09681D" w:rsidR="00064BE4" w:rsidRPr="00727A82" w:rsidRDefault="00064BE4" w:rsidP="00727A82">
            <w:pPr>
              <w:pStyle w:val="BodyTextNumberedMPC22"/>
              <w:keepNext/>
              <w:keepLines/>
              <w:numPr>
                <w:ilvl w:val="0"/>
                <w:numId w:val="0"/>
              </w:numPr>
              <w:rPr>
                <w:b/>
                <w:bCs/>
                <w:sz w:val="24"/>
                <w:szCs w:val="28"/>
              </w:rPr>
            </w:pPr>
            <w:r w:rsidRPr="00727A82">
              <w:rPr>
                <w:b/>
                <w:bCs/>
                <w:sz w:val="24"/>
                <w:szCs w:val="28"/>
              </w:rPr>
              <w:t>Rank 1-8</w:t>
            </w:r>
          </w:p>
        </w:tc>
      </w:tr>
      <w:tr w:rsidR="00064BE4" w:rsidRPr="00727A82" w14:paraId="74D71DBA" w14:textId="77777777" w:rsidTr="004479F1">
        <w:trPr>
          <w:trHeight w:val="753"/>
        </w:trPr>
        <w:tc>
          <w:tcPr>
            <w:tcW w:w="8064" w:type="dxa"/>
          </w:tcPr>
          <w:p w14:paraId="4328A417" w14:textId="418A952D"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Footpaths are available where I want to go</w:t>
            </w:r>
          </w:p>
        </w:tc>
        <w:tc>
          <w:tcPr>
            <w:tcW w:w="1666" w:type="dxa"/>
          </w:tcPr>
          <w:p w14:paraId="092BEAB0"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33931D20" w14:textId="77777777" w:rsidTr="004479F1">
        <w:trPr>
          <w:trHeight w:val="739"/>
        </w:trPr>
        <w:tc>
          <w:tcPr>
            <w:tcW w:w="8064" w:type="dxa"/>
          </w:tcPr>
          <w:p w14:paraId="7B9C66D2" w14:textId="7C89C10D"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Footpaths are in good condition</w:t>
            </w:r>
          </w:p>
        </w:tc>
        <w:tc>
          <w:tcPr>
            <w:tcW w:w="1666" w:type="dxa"/>
          </w:tcPr>
          <w:p w14:paraId="3A21890A"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5638B850" w14:textId="77777777" w:rsidTr="004479F1">
        <w:trPr>
          <w:trHeight w:val="740"/>
        </w:trPr>
        <w:tc>
          <w:tcPr>
            <w:tcW w:w="8064" w:type="dxa"/>
          </w:tcPr>
          <w:p w14:paraId="2DD11BF5" w14:textId="4BC00A88"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Footpaths are sealed</w:t>
            </w:r>
          </w:p>
        </w:tc>
        <w:tc>
          <w:tcPr>
            <w:tcW w:w="1666" w:type="dxa"/>
          </w:tcPr>
          <w:p w14:paraId="4A2A5CD8"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575ACF48" w14:textId="77777777" w:rsidTr="004479F1">
        <w:trPr>
          <w:trHeight w:val="693"/>
        </w:trPr>
        <w:tc>
          <w:tcPr>
            <w:tcW w:w="8064" w:type="dxa"/>
          </w:tcPr>
          <w:p w14:paraId="5903B9D7" w14:textId="2160D228"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Destination is close enough to use footpaths</w:t>
            </w:r>
          </w:p>
        </w:tc>
        <w:tc>
          <w:tcPr>
            <w:tcW w:w="1666" w:type="dxa"/>
          </w:tcPr>
          <w:p w14:paraId="7EFD52B4"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3AD11717" w14:textId="77777777" w:rsidTr="004479F1">
        <w:trPr>
          <w:trHeight w:val="986"/>
        </w:trPr>
        <w:tc>
          <w:tcPr>
            <w:tcW w:w="8064" w:type="dxa"/>
          </w:tcPr>
          <w:p w14:paraId="51CEDBCA" w14:textId="1A6B1EB4"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Using footpaths feels safe (e.g., vehicle traffic not moving too fast, frequent safe pedestrian crossings)</w:t>
            </w:r>
          </w:p>
        </w:tc>
        <w:tc>
          <w:tcPr>
            <w:tcW w:w="1666" w:type="dxa"/>
          </w:tcPr>
          <w:p w14:paraId="07D2BE09"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799EFD17" w14:textId="77777777" w:rsidTr="004479F1">
        <w:trPr>
          <w:trHeight w:val="986"/>
        </w:trPr>
        <w:tc>
          <w:tcPr>
            <w:tcW w:w="8064" w:type="dxa"/>
          </w:tcPr>
          <w:p w14:paraId="026FB390" w14:textId="1A858E86"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Using footpaths does not feel threatening (e.g., I feel safe to walk at night)</w:t>
            </w:r>
          </w:p>
        </w:tc>
        <w:tc>
          <w:tcPr>
            <w:tcW w:w="1666" w:type="dxa"/>
          </w:tcPr>
          <w:p w14:paraId="12484580"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5BD8924A" w14:textId="77777777" w:rsidTr="004479F1">
        <w:trPr>
          <w:trHeight w:val="986"/>
        </w:trPr>
        <w:tc>
          <w:tcPr>
            <w:tcW w:w="8064" w:type="dxa"/>
          </w:tcPr>
          <w:p w14:paraId="63605809" w14:textId="10B967D3" w:rsidR="00064BE4" w:rsidRPr="00727A82" w:rsidRDefault="00064BE4" w:rsidP="00727A82">
            <w:pPr>
              <w:pStyle w:val="BodyTextNumberedMPC22"/>
              <w:keepNext/>
              <w:keepLines/>
              <w:numPr>
                <w:ilvl w:val="0"/>
                <w:numId w:val="0"/>
              </w:numPr>
              <w:rPr>
                <w:b/>
                <w:bCs/>
                <w:sz w:val="24"/>
                <w:szCs w:val="28"/>
              </w:rPr>
            </w:pPr>
            <w:r w:rsidRPr="00727A82">
              <w:rPr>
                <w:rFonts w:cstheme="minorHAnsi"/>
                <w:b/>
                <w:bCs/>
                <w:sz w:val="24"/>
                <w:szCs w:val="28"/>
              </w:rPr>
              <w:t>Footpaths cater to a variety of physical mobility requirements</w:t>
            </w:r>
          </w:p>
        </w:tc>
        <w:tc>
          <w:tcPr>
            <w:tcW w:w="1666" w:type="dxa"/>
          </w:tcPr>
          <w:p w14:paraId="021E34B4" w14:textId="77777777" w:rsidR="00064BE4" w:rsidRPr="00727A82" w:rsidRDefault="00064BE4" w:rsidP="00727A82">
            <w:pPr>
              <w:pStyle w:val="BodyTextNumberedMPC22"/>
              <w:keepNext/>
              <w:keepLines/>
              <w:numPr>
                <w:ilvl w:val="0"/>
                <w:numId w:val="0"/>
              </w:numPr>
              <w:rPr>
                <w:sz w:val="24"/>
                <w:szCs w:val="28"/>
              </w:rPr>
            </w:pPr>
          </w:p>
        </w:tc>
      </w:tr>
      <w:tr w:rsidR="00064BE4" w:rsidRPr="00727A82" w14:paraId="35172555" w14:textId="77777777" w:rsidTr="004479F1">
        <w:trPr>
          <w:trHeight w:val="986"/>
        </w:trPr>
        <w:tc>
          <w:tcPr>
            <w:tcW w:w="8064" w:type="dxa"/>
          </w:tcPr>
          <w:p w14:paraId="1E03F731" w14:textId="4D537D96" w:rsidR="00064BE4" w:rsidRPr="00727A82" w:rsidRDefault="00064BE4" w:rsidP="00727A82">
            <w:pPr>
              <w:pStyle w:val="BodyTextNumberedMPC22"/>
              <w:keepNext/>
              <w:keepLines/>
              <w:numPr>
                <w:ilvl w:val="0"/>
                <w:numId w:val="0"/>
              </w:numPr>
              <w:rPr>
                <w:b/>
                <w:bCs/>
                <w:sz w:val="24"/>
                <w:szCs w:val="28"/>
              </w:rPr>
            </w:pPr>
            <w:r w:rsidRPr="00727A82">
              <w:rPr>
                <w:b/>
                <w:bCs/>
                <w:sz w:val="24"/>
                <w:szCs w:val="28"/>
              </w:rPr>
              <w:t>Frequent facilities along footpaths (e.g., benches, streetlights, toilets, drinking fountains, wayfinding signs)</w:t>
            </w:r>
          </w:p>
        </w:tc>
        <w:tc>
          <w:tcPr>
            <w:tcW w:w="1666" w:type="dxa"/>
          </w:tcPr>
          <w:p w14:paraId="192ED7BD" w14:textId="77777777" w:rsidR="00064BE4" w:rsidRPr="00727A82" w:rsidRDefault="00064BE4" w:rsidP="00727A82">
            <w:pPr>
              <w:pStyle w:val="BodyTextNumberedMPC22"/>
              <w:keepNext/>
              <w:keepLines/>
              <w:numPr>
                <w:ilvl w:val="0"/>
                <w:numId w:val="0"/>
              </w:numPr>
              <w:rPr>
                <w:sz w:val="24"/>
                <w:szCs w:val="28"/>
              </w:rPr>
            </w:pPr>
          </w:p>
        </w:tc>
      </w:tr>
    </w:tbl>
    <w:p w14:paraId="23C20C71" w14:textId="77777777" w:rsidR="00064BE4" w:rsidRPr="00727A82" w:rsidRDefault="00064BE4" w:rsidP="00064BE4">
      <w:pPr>
        <w:pStyle w:val="BodyTextNumberedMPC22"/>
        <w:keepNext/>
        <w:numPr>
          <w:ilvl w:val="0"/>
          <w:numId w:val="0"/>
        </w:numPr>
        <w:ind w:left="720"/>
        <w:rPr>
          <w:b/>
          <w:bCs/>
          <w:sz w:val="24"/>
          <w:szCs w:val="28"/>
        </w:rPr>
      </w:pPr>
    </w:p>
    <w:p w14:paraId="66641394" w14:textId="77777777" w:rsidR="00064BE4" w:rsidRPr="00727A82" w:rsidRDefault="00064BE4" w:rsidP="00064BE4">
      <w:pPr>
        <w:pStyle w:val="BodyTextNumberedMPC22"/>
        <w:keepNext/>
        <w:numPr>
          <w:ilvl w:val="0"/>
          <w:numId w:val="0"/>
        </w:numPr>
        <w:ind w:left="720"/>
        <w:rPr>
          <w:b/>
          <w:bCs/>
          <w:sz w:val="24"/>
          <w:szCs w:val="28"/>
        </w:rPr>
      </w:pPr>
      <w:r w:rsidRPr="00727A82">
        <w:rPr>
          <w:b/>
          <w:bCs/>
          <w:sz w:val="24"/>
          <w:szCs w:val="28"/>
        </w:rPr>
        <w:t>Other (please specify below)</w:t>
      </w:r>
    </w:p>
    <w:tbl>
      <w:tblPr>
        <w:tblStyle w:val="TableGrid"/>
        <w:tblW w:w="0" w:type="auto"/>
        <w:tblInd w:w="720" w:type="dxa"/>
        <w:tblLook w:val="04A0" w:firstRow="1" w:lastRow="0" w:firstColumn="1" w:lastColumn="0" w:noHBand="0" w:noVBand="1"/>
      </w:tblPr>
      <w:tblGrid>
        <w:gridCol w:w="5371"/>
      </w:tblGrid>
      <w:tr w:rsidR="00064BE4" w:rsidRPr="00727A82" w14:paraId="22444B26" w14:textId="77777777" w:rsidTr="00701E48">
        <w:trPr>
          <w:trHeight w:val="1534"/>
        </w:trPr>
        <w:tc>
          <w:tcPr>
            <w:tcW w:w="5371" w:type="dxa"/>
          </w:tcPr>
          <w:p w14:paraId="28500E60" w14:textId="77777777" w:rsidR="00064BE4" w:rsidRPr="00727A82" w:rsidRDefault="00064BE4" w:rsidP="00701E48">
            <w:pPr>
              <w:pStyle w:val="BodyTextNumberedMPC22"/>
              <w:keepNext/>
              <w:numPr>
                <w:ilvl w:val="0"/>
                <w:numId w:val="0"/>
              </w:numPr>
              <w:rPr>
                <w:sz w:val="24"/>
                <w:szCs w:val="28"/>
              </w:rPr>
            </w:pPr>
          </w:p>
        </w:tc>
      </w:tr>
    </w:tbl>
    <w:p w14:paraId="1E5BC600" w14:textId="77777777" w:rsidR="00426BA6" w:rsidRPr="00727A82" w:rsidRDefault="00426BA6" w:rsidP="00426BA6">
      <w:pPr>
        <w:pStyle w:val="BodyTextNumberedMPC22"/>
        <w:numPr>
          <w:ilvl w:val="0"/>
          <w:numId w:val="0"/>
        </w:numPr>
        <w:rPr>
          <w:rFonts w:cstheme="minorHAnsi"/>
          <w:sz w:val="24"/>
          <w:szCs w:val="28"/>
        </w:rPr>
      </w:pPr>
    </w:p>
    <w:p w14:paraId="03ADCE94" w14:textId="010CA759" w:rsidR="00A43677" w:rsidRPr="00B62006" w:rsidRDefault="007142DF" w:rsidP="00627221">
      <w:pPr>
        <w:pStyle w:val="Heading4"/>
        <w:rPr>
          <w:color w:val="auto"/>
        </w:rPr>
      </w:pPr>
      <w:r w:rsidRPr="00B62006">
        <w:rPr>
          <w:color w:val="auto"/>
        </w:rPr>
        <w:lastRenderedPageBreak/>
        <w:t xml:space="preserve">Section </w:t>
      </w:r>
      <w:r w:rsidR="003B3909" w:rsidRPr="00B62006">
        <w:rPr>
          <w:color w:val="auto"/>
        </w:rPr>
        <w:t>2</w:t>
      </w:r>
      <w:r w:rsidRPr="00B62006">
        <w:rPr>
          <w:color w:val="auto"/>
        </w:rPr>
        <w:t>: Individual characteristics</w:t>
      </w:r>
    </w:p>
    <w:p w14:paraId="32C67EA9" w14:textId="11EC94B6" w:rsidR="007142DF" w:rsidRPr="00727A82" w:rsidRDefault="007142DF" w:rsidP="00A43677">
      <w:pPr>
        <w:pStyle w:val="BodyTextMPC22"/>
        <w:rPr>
          <w:sz w:val="24"/>
          <w:szCs w:val="28"/>
        </w:rPr>
      </w:pPr>
      <w:r w:rsidRPr="00727A82">
        <w:rPr>
          <w:sz w:val="24"/>
          <w:szCs w:val="28"/>
        </w:rPr>
        <w:t>In this section we ask about personal characteristics. The purpose of this section is to allow responses to be broken down to understand how our diverse community travel and use the footpath</w:t>
      </w:r>
      <w:r w:rsidR="00937C0F" w:rsidRPr="00727A82">
        <w:rPr>
          <w:sz w:val="24"/>
          <w:szCs w:val="28"/>
        </w:rPr>
        <w:t xml:space="preserve">. </w:t>
      </w:r>
      <w:r w:rsidRPr="00727A82">
        <w:rPr>
          <w:sz w:val="24"/>
          <w:szCs w:val="28"/>
        </w:rPr>
        <w:t xml:space="preserve">This will help us to ensure that no segment of the population is systematically excluded from benefitting from our footpaths. </w:t>
      </w:r>
    </w:p>
    <w:p w14:paraId="3DDAAB83" w14:textId="0E8CFD98" w:rsidR="00A43677" w:rsidRPr="00727A82" w:rsidRDefault="00A43677" w:rsidP="00EE34CE">
      <w:pPr>
        <w:pStyle w:val="BodyTextNumberedMPC22"/>
        <w:ind w:left="0" w:firstLine="0"/>
        <w:rPr>
          <w:sz w:val="24"/>
          <w:szCs w:val="28"/>
        </w:rPr>
      </w:pPr>
      <w:r w:rsidRPr="00727A82">
        <w:rPr>
          <w:sz w:val="24"/>
          <w:szCs w:val="28"/>
        </w:rPr>
        <w:t>What is your gender?</w:t>
      </w:r>
      <w:r w:rsidR="001819FE">
        <w:rPr>
          <w:sz w:val="24"/>
          <w:szCs w:val="28"/>
        </w:rPr>
        <w:t xml:space="preserve"> Tick all that apply</w:t>
      </w:r>
      <w:r w:rsidR="00EE34CE" w:rsidRPr="00727A82">
        <w:rPr>
          <w:sz w:val="24"/>
          <w:szCs w:val="28"/>
        </w:rPr>
        <w:t xml:space="preserve"> </w:t>
      </w:r>
    </w:p>
    <w:tbl>
      <w:tblPr>
        <w:tblStyle w:val="TableGrid"/>
        <w:tblW w:w="0" w:type="auto"/>
        <w:tblInd w:w="720" w:type="dxa"/>
        <w:tblLook w:val="04A0" w:firstRow="1" w:lastRow="0" w:firstColumn="1" w:lastColumn="0" w:noHBand="0" w:noVBand="1"/>
      </w:tblPr>
      <w:tblGrid>
        <w:gridCol w:w="2110"/>
        <w:gridCol w:w="1418"/>
      </w:tblGrid>
      <w:tr w:rsidR="0086559A" w:rsidRPr="00727A82" w14:paraId="04F18DDB" w14:textId="77777777" w:rsidTr="0086559A">
        <w:tc>
          <w:tcPr>
            <w:tcW w:w="2110" w:type="dxa"/>
          </w:tcPr>
          <w:p w14:paraId="6B5E414F" w14:textId="29CCD426" w:rsidR="0086559A" w:rsidRPr="00727A82" w:rsidRDefault="0086559A" w:rsidP="0086559A">
            <w:pPr>
              <w:pStyle w:val="BodyTextNumberedMPC22"/>
              <w:numPr>
                <w:ilvl w:val="0"/>
                <w:numId w:val="0"/>
              </w:numPr>
              <w:rPr>
                <w:b/>
                <w:bCs/>
                <w:sz w:val="24"/>
                <w:szCs w:val="28"/>
              </w:rPr>
            </w:pPr>
            <w:r w:rsidRPr="00727A82">
              <w:rPr>
                <w:b/>
                <w:bCs/>
                <w:sz w:val="24"/>
                <w:szCs w:val="28"/>
              </w:rPr>
              <w:t>Male</w:t>
            </w:r>
          </w:p>
        </w:tc>
        <w:tc>
          <w:tcPr>
            <w:tcW w:w="1418" w:type="dxa"/>
          </w:tcPr>
          <w:p w14:paraId="19FC73C2" w14:textId="77777777" w:rsidR="0086559A" w:rsidRPr="00727A82" w:rsidRDefault="0086559A" w:rsidP="0086559A">
            <w:pPr>
              <w:pStyle w:val="BodyTextNumberedMPC22"/>
              <w:numPr>
                <w:ilvl w:val="0"/>
                <w:numId w:val="0"/>
              </w:numPr>
              <w:rPr>
                <w:sz w:val="24"/>
                <w:szCs w:val="28"/>
              </w:rPr>
            </w:pPr>
          </w:p>
        </w:tc>
      </w:tr>
      <w:tr w:rsidR="0086559A" w:rsidRPr="00727A82" w14:paraId="69B35ECC" w14:textId="77777777" w:rsidTr="0086559A">
        <w:tc>
          <w:tcPr>
            <w:tcW w:w="2110" w:type="dxa"/>
          </w:tcPr>
          <w:p w14:paraId="41DBBCC3" w14:textId="31F38514" w:rsidR="0086559A" w:rsidRPr="00727A82" w:rsidRDefault="0086559A" w:rsidP="0086559A">
            <w:pPr>
              <w:pStyle w:val="BodyTextNumberedMPC22"/>
              <w:numPr>
                <w:ilvl w:val="0"/>
                <w:numId w:val="0"/>
              </w:numPr>
              <w:rPr>
                <w:b/>
                <w:bCs/>
                <w:sz w:val="24"/>
                <w:szCs w:val="28"/>
              </w:rPr>
            </w:pPr>
            <w:r w:rsidRPr="00727A82">
              <w:rPr>
                <w:b/>
                <w:bCs/>
                <w:sz w:val="24"/>
                <w:szCs w:val="28"/>
              </w:rPr>
              <w:t>Female</w:t>
            </w:r>
          </w:p>
        </w:tc>
        <w:tc>
          <w:tcPr>
            <w:tcW w:w="1418" w:type="dxa"/>
          </w:tcPr>
          <w:p w14:paraId="25E55324" w14:textId="77777777" w:rsidR="0086559A" w:rsidRPr="00727A82" w:rsidRDefault="0086559A" w:rsidP="0086559A">
            <w:pPr>
              <w:pStyle w:val="BodyTextNumberedMPC22"/>
              <w:numPr>
                <w:ilvl w:val="0"/>
                <w:numId w:val="0"/>
              </w:numPr>
              <w:rPr>
                <w:sz w:val="24"/>
                <w:szCs w:val="28"/>
              </w:rPr>
            </w:pPr>
          </w:p>
        </w:tc>
      </w:tr>
      <w:tr w:rsidR="0086559A" w:rsidRPr="00727A82" w14:paraId="59AD0DED" w14:textId="77777777" w:rsidTr="0086559A">
        <w:tc>
          <w:tcPr>
            <w:tcW w:w="2110" w:type="dxa"/>
          </w:tcPr>
          <w:p w14:paraId="2148A655" w14:textId="664530D9" w:rsidR="0086559A" w:rsidRPr="00727A82" w:rsidRDefault="0086559A" w:rsidP="0086559A">
            <w:pPr>
              <w:pStyle w:val="BodyTextNumberedMPC22"/>
              <w:numPr>
                <w:ilvl w:val="0"/>
                <w:numId w:val="0"/>
              </w:numPr>
              <w:rPr>
                <w:b/>
                <w:bCs/>
                <w:sz w:val="24"/>
                <w:szCs w:val="28"/>
              </w:rPr>
            </w:pPr>
            <w:r w:rsidRPr="00727A82">
              <w:rPr>
                <w:b/>
                <w:bCs/>
                <w:sz w:val="24"/>
                <w:szCs w:val="28"/>
              </w:rPr>
              <w:t>Non-binary</w:t>
            </w:r>
          </w:p>
        </w:tc>
        <w:tc>
          <w:tcPr>
            <w:tcW w:w="1418" w:type="dxa"/>
          </w:tcPr>
          <w:p w14:paraId="7B21C5C5" w14:textId="77777777" w:rsidR="0086559A" w:rsidRPr="00727A82" w:rsidRDefault="0086559A" w:rsidP="0086559A">
            <w:pPr>
              <w:pStyle w:val="BodyTextNumberedMPC22"/>
              <w:numPr>
                <w:ilvl w:val="0"/>
                <w:numId w:val="0"/>
              </w:numPr>
              <w:rPr>
                <w:sz w:val="24"/>
                <w:szCs w:val="28"/>
              </w:rPr>
            </w:pPr>
          </w:p>
        </w:tc>
      </w:tr>
      <w:tr w:rsidR="0086559A" w:rsidRPr="00727A82" w14:paraId="39D1076A" w14:textId="77777777" w:rsidTr="0086559A">
        <w:tc>
          <w:tcPr>
            <w:tcW w:w="2110" w:type="dxa"/>
          </w:tcPr>
          <w:p w14:paraId="5EFC2492" w14:textId="076FD3D8" w:rsidR="0086559A" w:rsidRPr="00727A82" w:rsidRDefault="0086559A" w:rsidP="0086559A">
            <w:pPr>
              <w:pStyle w:val="BodyTextNumberedMPC22"/>
              <w:numPr>
                <w:ilvl w:val="0"/>
                <w:numId w:val="0"/>
              </w:numPr>
              <w:rPr>
                <w:b/>
                <w:bCs/>
                <w:sz w:val="24"/>
                <w:szCs w:val="28"/>
              </w:rPr>
            </w:pPr>
            <w:r w:rsidRPr="00727A82">
              <w:rPr>
                <w:b/>
                <w:bCs/>
                <w:sz w:val="24"/>
                <w:szCs w:val="28"/>
              </w:rPr>
              <w:t>Prefer not to say</w:t>
            </w:r>
          </w:p>
        </w:tc>
        <w:tc>
          <w:tcPr>
            <w:tcW w:w="1418" w:type="dxa"/>
          </w:tcPr>
          <w:p w14:paraId="0A13EF53" w14:textId="77777777" w:rsidR="0086559A" w:rsidRPr="00727A82" w:rsidRDefault="0086559A" w:rsidP="0086559A">
            <w:pPr>
              <w:pStyle w:val="BodyTextNumberedMPC22"/>
              <w:numPr>
                <w:ilvl w:val="0"/>
                <w:numId w:val="0"/>
              </w:numPr>
              <w:rPr>
                <w:sz w:val="24"/>
                <w:szCs w:val="28"/>
              </w:rPr>
            </w:pPr>
          </w:p>
        </w:tc>
      </w:tr>
    </w:tbl>
    <w:p w14:paraId="76AA5F81" w14:textId="77777777" w:rsidR="0086559A" w:rsidRPr="00727A82" w:rsidRDefault="0086559A" w:rsidP="0086559A">
      <w:pPr>
        <w:pStyle w:val="BulletPointOrangeMPC22"/>
        <w:numPr>
          <w:ilvl w:val="0"/>
          <w:numId w:val="0"/>
        </w:numPr>
        <w:ind w:left="720"/>
        <w:rPr>
          <w:sz w:val="24"/>
          <w:szCs w:val="26"/>
        </w:rPr>
      </w:pPr>
    </w:p>
    <w:p w14:paraId="06294E0A" w14:textId="77777777" w:rsidR="0086559A" w:rsidRPr="00727A82" w:rsidRDefault="0086559A" w:rsidP="0086559A">
      <w:pPr>
        <w:pStyle w:val="BodyTextNumberedMPC22"/>
        <w:keepNext/>
        <w:numPr>
          <w:ilvl w:val="0"/>
          <w:numId w:val="0"/>
        </w:numPr>
        <w:ind w:left="720"/>
        <w:rPr>
          <w:b/>
          <w:bCs/>
          <w:sz w:val="24"/>
          <w:szCs w:val="28"/>
        </w:rPr>
      </w:pPr>
      <w:r w:rsidRPr="00727A82">
        <w:rPr>
          <w:b/>
          <w:bCs/>
          <w:sz w:val="24"/>
          <w:szCs w:val="28"/>
        </w:rPr>
        <w:t>Other (please specify below)</w:t>
      </w:r>
    </w:p>
    <w:tbl>
      <w:tblPr>
        <w:tblStyle w:val="TableGrid"/>
        <w:tblW w:w="0" w:type="auto"/>
        <w:tblInd w:w="720" w:type="dxa"/>
        <w:tblLook w:val="04A0" w:firstRow="1" w:lastRow="0" w:firstColumn="1" w:lastColumn="0" w:noHBand="0" w:noVBand="1"/>
      </w:tblPr>
      <w:tblGrid>
        <w:gridCol w:w="5354"/>
      </w:tblGrid>
      <w:tr w:rsidR="0086559A" w:rsidRPr="00727A82" w14:paraId="134E17A5" w14:textId="77777777" w:rsidTr="0086559A">
        <w:trPr>
          <w:trHeight w:val="584"/>
        </w:trPr>
        <w:tc>
          <w:tcPr>
            <w:tcW w:w="5354" w:type="dxa"/>
          </w:tcPr>
          <w:p w14:paraId="79A39312" w14:textId="77777777" w:rsidR="0086559A" w:rsidRPr="00727A82" w:rsidRDefault="0086559A" w:rsidP="00701E48">
            <w:pPr>
              <w:pStyle w:val="BodyTextNumberedMPC22"/>
              <w:keepNext/>
              <w:numPr>
                <w:ilvl w:val="0"/>
                <w:numId w:val="0"/>
              </w:numPr>
              <w:rPr>
                <w:sz w:val="24"/>
                <w:szCs w:val="28"/>
              </w:rPr>
            </w:pPr>
          </w:p>
        </w:tc>
      </w:tr>
    </w:tbl>
    <w:p w14:paraId="26221FC3" w14:textId="77777777" w:rsidR="0086559A" w:rsidRPr="00727A82" w:rsidRDefault="0086559A" w:rsidP="0086559A">
      <w:pPr>
        <w:pStyle w:val="BulletPointOrangeMPC22"/>
        <w:numPr>
          <w:ilvl w:val="0"/>
          <w:numId w:val="0"/>
        </w:numPr>
        <w:ind w:left="720"/>
        <w:rPr>
          <w:sz w:val="24"/>
          <w:szCs w:val="26"/>
        </w:rPr>
      </w:pPr>
    </w:p>
    <w:p w14:paraId="7FD649A8" w14:textId="77777777" w:rsidR="00EE34CE" w:rsidRPr="00727A82" w:rsidRDefault="00EE34CE" w:rsidP="00EE34CE">
      <w:pPr>
        <w:pStyle w:val="BulletPointOrangeMPC22"/>
        <w:numPr>
          <w:ilvl w:val="0"/>
          <w:numId w:val="0"/>
        </w:numPr>
        <w:ind w:left="720"/>
        <w:rPr>
          <w:sz w:val="24"/>
          <w:szCs w:val="26"/>
        </w:rPr>
      </w:pPr>
    </w:p>
    <w:p w14:paraId="072354B5" w14:textId="3590AAF3" w:rsidR="00A43677" w:rsidRPr="00727A82" w:rsidRDefault="00A43677" w:rsidP="007E7E45">
      <w:pPr>
        <w:pStyle w:val="BodyTextNumberedMPC22"/>
        <w:keepNext/>
        <w:ind w:left="0" w:firstLine="0"/>
        <w:rPr>
          <w:sz w:val="24"/>
          <w:szCs w:val="28"/>
        </w:rPr>
      </w:pPr>
      <w:r w:rsidRPr="00727A82">
        <w:rPr>
          <w:sz w:val="24"/>
          <w:szCs w:val="28"/>
        </w:rPr>
        <w:t>What is your age?</w:t>
      </w:r>
      <w:r w:rsidR="008170E6">
        <w:rPr>
          <w:sz w:val="24"/>
          <w:szCs w:val="28"/>
        </w:rPr>
        <w:t xml:space="preserve"> Tick one</w:t>
      </w:r>
    </w:p>
    <w:tbl>
      <w:tblPr>
        <w:tblStyle w:val="TableGrid"/>
        <w:tblW w:w="0" w:type="auto"/>
        <w:tblInd w:w="720" w:type="dxa"/>
        <w:tblLook w:val="04A0" w:firstRow="1" w:lastRow="0" w:firstColumn="1" w:lastColumn="0" w:noHBand="0" w:noVBand="1"/>
      </w:tblPr>
      <w:tblGrid>
        <w:gridCol w:w="2110"/>
        <w:gridCol w:w="1701"/>
      </w:tblGrid>
      <w:tr w:rsidR="0086559A" w:rsidRPr="00727A82" w14:paraId="29BD29D3" w14:textId="77777777" w:rsidTr="0086559A">
        <w:tc>
          <w:tcPr>
            <w:tcW w:w="2110" w:type="dxa"/>
          </w:tcPr>
          <w:p w14:paraId="0BED5752" w14:textId="77777777" w:rsidR="0086559A" w:rsidRPr="00727A82" w:rsidRDefault="0086559A" w:rsidP="0086559A">
            <w:pPr>
              <w:pStyle w:val="BulletPointOrangeMPC22"/>
              <w:keepNext/>
              <w:numPr>
                <w:ilvl w:val="0"/>
                <w:numId w:val="0"/>
              </w:numPr>
              <w:rPr>
                <w:sz w:val="24"/>
                <w:szCs w:val="26"/>
              </w:rPr>
            </w:pPr>
          </w:p>
        </w:tc>
        <w:tc>
          <w:tcPr>
            <w:tcW w:w="1701" w:type="dxa"/>
          </w:tcPr>
          <w:p w14:paraId="2B3BA1DB" w14:textId="667F1447" w:rsidR="0086559A" w:rsidRPr="00727A82" w:rsidRDefault="0086559A" w:rsidP="0086559A">
            <w:pPr>
              <w:pStyle w:val="BulletPointOrangeMPC22"/>
              <w:keepNext/>
              <w:numPr>
                <w:ilvl w:val="0"/>
                <w:numId w:val="0"/>
              </w:numPr>
              <w:rPr>
                <w:b/>
                <w:bCs/>
                <w:sz w:val="24"/>
                <w:szCs w:val="26"/>
              </w:rPr>
            </w:pPr>
          </w:p>
        </w:tc>
      </w:tr>
      <w:tr w:rsidR="0086559A" w:rsidRPr="00727A82" w14:paraId="0FF0266D" w14:textId="77777777" w:rsidTr="0086559A">
        <w:tc>
          <w:tcPr>
            <w:tcW w:w="2110" w:type="dxa"/>
          </w:tcPr>
          <w:p w14:paraId="697A69BA" w14:textId="32022B26" w:rsidR="0086559A" w:rsidRPr="00727A82" w:rsidRDefault="0086559A" w:rsidP="0086559A">
            <w:pPr>
              <w:pStyle w:val="BulletPointOrangeMPC22"/>
              <w:keepNext/>
              <w:numPr>
                <w:ilvl w:val="0"/>
                <w:numId w:val="0"/>
              </w:numPr>
              <w:rPr>
                <w:b/>
                <w:bCs/>
                <w:sz w:val="24"/>
                <w:szCs w:val="26"/>
              </w:rPr>
            </w:pPr>
            <w:r w:rsidRPr="00727A82">
              <w:rPr>
                <w:b/>
                <w:bCs/>
                <w:sz w:val="24"/>
                <w:szCs w:val="26"/>
              </w:rPr>
              <w:t>0 – 17 years old</w:t>
            </w:r>
          </w:p>
        </w:tc>
        <w:tc>
          <w:tcPr>
            <w:tcW w:w="1701" w:type="dxa"/>
          </w:tcPr>
          <w:p w14:paraId="1836F8B6" w14:textId="77777777" w:rsidR="0086559A" w:rsidRPr="00727A82" w:rsidRDefault="0086559A" w:rsidP="0086559A">
            <w:pPr>
              <w:pStyle w:val="BulletPointOrangeMPC22"/>
              <w:keepNext/>
              <w:numPr>
                <w:ilvl w:val="0"/>
                <w:numId w:val="0"/>
              </w:numPr>
              <w:rPr>
                <w:sz w:val="24"/>
                <w:szCs w:val="26"/>
              </w:rPr>
            </w:pPr>
          </w:p>
        </w:tc>
      </w:tr>
      <w:tr w:rsidR="0086559A" w:rsidRPr="00727A82" w14:paraId="68C36BF0" w14:textId="77777777" w:rsidTr="0086559A">
        <w:tc>
          <w:tcPr>
            <w:tcW w:w="2110" w:type="dxa"/>
          </w:tcPr>
          <w:p w14:paraId="0AFEE1F1" w14:textId="183E2E2B" w:rsidR="0086559A" w:rsidRPr="00727A82" w:rsidRDefault="0086559A" w:rsidP="0086559A">
            <w:pPr>
              <w:pStyle w:val="BulletPointOrangeMPC22"/>
              <w:keepNext/>
              <w:numPr>
                <w:ilvl w:val="0"/>
                <w:numId w:val="0"/>
              </w:numPr>
              <w:rPr>
                <w:b/>
                <w:bCs/>
                <w:sz w:val="24"/>
                <w:szCs w:val="26"/>
              </w:rPr>
            </w:pPr>
            <w:r w:rsidRPr="00727A82">
              <w:rPr>
                <w:b/>
                <w:bCs/>
                <w:sz w:val="24"/>
                <w:szCs w:val="26"/>
              </w:rPr>
              <w:t>18 – 24 years old</w:t>
            </w:r>
          </w:p>
        </w:tc>
        <w:tc>
          <w:tcPr>
            <w:tcW w:w="1701" w:type="dxa"/>
          </w:tcPr>
          <w:p w14:paraId="6F2E92D2" w14:textId="77777777" w:rsidR="0086559A" w:rsidRPr="00727A82" w:rsidRDefault="0086559A" w:rsidP="0086559A">
            <w:pPr>
              <w:pStyle w:val="BulletPointOrangeMPC22"/>
              <w:keepNext/>
              <w:numPr>
                <w:ilvl w:val="0"/>
                <w:numId w:val="0"/>
              </w:numPr>
              <w:rPr>
                <w:sz w:val="24"/>
                <w:szCs w:val="26"/>
              </w:rPr>
            </w:pPr>
          </w:p>
        </w:tc>
      </w:tr>
      <w:tr w:rsidR="0086559A" w:rsidRPr="00727A82" w14:paraId="119DBED0" w14:textId="77777777" w:rsidTr="0086559A">
        <w:tc>
          <w:tcPr>
            <w:tcW w:w="2110" w:type="dxa"/>
          </w:tcPr>
          <w:p w14:paraId="2C10B486" w14:textId="247DE789" w:rsidR="0086559A" w:rsidRPr="00727A82" w:rsidRDefault="0086559A" w:rsidP="0086559A">
            <w:pPr>
              <w:pStyle w:val="BulletPointOrangeMPC22"/>
              <w:keepNext/>
              <w:numPr>
                <w:ilvl w:val="0"/>
                <w:numId w:val="0"/>
              </w:numPr>
              <w:rPr>
                <w:b/>
                <w:bCs/>
                <w:sz w:val="24"/>
                <w:szCs w:val="26"/>
              </w:rPr>
            </w:pPr>
            <w:r w:rsidRPr="00727A82">
              <w:rPr>
                <w:b/>
                <w:bCs/>
                <w:sz w:val="24"/>
                <w:szCs w:val="26"/>
              </w:rPr>
              <w:t>25 – 34 years old</w:t>
            </w:r>
          </w:p>
        </w:tc>
        <w:tc>
          <w:tcPr>
            <w:tcW w:w="1701" w:type="dxa"/>
          </w:tcPr>
          <w:p w14:paraId="17EA4675" w14:textId="77777777" w:rsidR="0086559A" w:rsidRPr="00727A82" w:rsidRDefault="0086559A" w:rsidP="0086559A">
            <w:pPr>
              <w:pStyle w:val="BulletPointOrangeMPC22"/>
              <w:keepNext/>
              <w:numPr>
                <w:ilvl w:val="0"/>
                <w:numId w:val="0"/>
              </w:numPr>
              <w:rPr>
                <w:sz w:val="24"/>
                <w:szCs w:val="26"/>
              </w:rPr>
            </w:pPr>
          </w:p>
        </w:tc>
      </w:tr>
      <w:tr w:rsidR="0086559A" w:rsidRPr="00727A82" w14:paraId="4DCDBDF2" w14:textId="77777777" w:rsidTr="0086559A">
        <w:tc>
          <w:tcPr>
            <w:tcW w:w="2110" w:type="dxa"/>
          </w:tcPr>
          <w:p w14:paraId="6BADEFE7" w14:textId="0D284A4A" w:rsidR="0086559A" w:rsidRPr="00727A82" w:rsidRDefault="0086559A" w:rsidP="0086559A">
            <w:pPr>
              <w:pStyle w:val="BulletPointOrangeMPC22"/>
              <w:keepNext/>
              <w:numPr>
                <w:ilvl w:val="0"/>
                <w:numId w:val="0"/>
              </w:numPr>
              <w:rPr>
                <w:b/>
                <w:bCs/>
                <w:sz w:val="24"/>
                <w:szCs w:val="26"/>
              </w:rPr>
            </w:pPr>
            <w:r w:rsidRPr="00727A82">
              <w:rPr>
                <w:b/>
                <w:bCs/>
                <w:sz w:val="24"/>
                <w:szCs w:val="26"/>
              </w:rPr>
              <w:t>35 – 44 years old</w:t>
            </w:r>
          </w:p>
        </w:tc>
        <w:tc>
          <w:tcPr>
            <w:tcW w:w="1701" w:type="dxa"/>
          </w:tcPr>
          <w:p w14:paraId="0AD94F8E" w14:textId="77777777" w:rsidR="0086559A" w:rsidRPr="00727A82" w:rsidRDefault="0086559A" w:rsidP="0086559A">
            <w:pPr>
              <w:pStyle w:val="BulletPointOrangeMPC22"/>
              <w:keepNext/>
              <w:numPr>
                <w:ilvl w:val="0"/>
                <w:numId w:val="0"/>
              </w:numPr>
              <w:rPr>
                <w:sz w:val="24"/>
                <w:szCs w:val="26"/>
              </w:rPr>
            </w:pPr>
          </w:p>
        </w:tc>
      </w:tr>
      <w:tr w:rsidR="0086559A" w:rsidRPr="00727A82" w14:paraId="7D908CE5" w14:textId="77777777" w:rsidTr="0086559A">
        <w:tc>
          <w:tcPr>
            <w:tcW w:w="2110" w:type="dxa"/>
          </w:tcPr>
          <w:p w14:paraId="68FCD211" w14:textId="5DB6B25A" w:rsidR="0086559A" w:rsidRPr="00727A82" w:rsidRDefault="0086559A" w:rsidP="0086559A">
            <w:pPr>
              <w:pStyle w:val="BulletPointOrangeMPC22"/>
              <w:keepNext/>
              <w:numPr>
                <w:ilvl w:val="0"/>
                <w:numId w:val="0"/>
              </w:numPr>
              <w:rPr>
                <w:b/>
                <w:bCs/>
                <w:sz w:val="24"/>
                <w:szCs w:val="26"/>
              </w:rPr>
            </w:pPr>
            <w:r w:rsidRPr="00727A82">
              <w:rPr>
                <w:b/>
                <w:bCs/>
                <w:sz w:val="24"/>
                <w:szCs w:val="26"/>
              </w:rPr>
              <w:t>45 - 54 years old</w:t>
            </w:r>
          </w:p>
        </w:tc>
        <w:tc>
          <w:tcPr>
            <w:tcW w:w="1701" w:type="dxa"/>
          </w:tcPr>
          <w:p w14:paraId="4613B842" w14:textId="77777777" w:rsidR="0086559A" w:rsidRPr="00727A82" w:rsidRDefault="0086559A" w:rsidP="0086559A">
            <w:pPr>
              <w:pStyle w:val="BulletPointOrangeMPC22"/>
              <w:keepNext/>
              <w:numPr>
                <w:ilvl w:val="0"/>
                <w:numId w:val="0"/>
              </w:numPr>
              <w:rPr>
                <w:sz w:val="24"/>
                <w:szCs w:val="26"/>
              </w:rPr>
            </w:pPr>
          </w:p>
        </w:tc>
      </w:tr>
      <w:tr w:rsidR="0086559A" w:rsidRPr="00727A82" w14:paraId="7DD8086C" w14:textId="77777777" w:rsidTr="0086559A">
        <w:tc>
          <w:tcPr>
            <w:tcW w:w="2110" w:type="dxa"/>
          </w:tcPr>
          <w:p w14:paraId="2D7A33FD" w14:textId="44E50CBF" w:rsidR="0086559A" w:rsidRPr="00727A82" w:rsidRDefault="0086559A" w:rsidP="0086559A">
            <w:pPr>
              <w:pStyle w:val="BulletPointOrangeMPC22"/>
              <w:keepNext/>
              <w:numPr>
                <w:ilvl w:val="0"/>
                <w:numId w:val="0"/>
              </w:numPr>
              <w:rPr>
                <w:b/>
                <w:bCs/>
                <w:sz w:val="24"/>
                <w:szCs w:val="26"/>
              </w:rPr>
            </w:pPr>
            <w:r w:rsidRPr="00727A82">
              <w:rPr>
                <w:b/>
                <w:bCs/>
                <w:sz w:val="24"/>
                <w:szCs w:val="26"/>
              </w:rPr>
              <w:t>55 – 64 years old</w:t>
            </w:r>
          </w:p>
        </w:tc>
        <w:tc>
          <w:tcPr>
            <w:tcW w:w="1701" w:type="dxa"/>
          </w:tcPr>
          <w:p w14:paraId="4429420F" w14:textId="77777777" w:rsidR="0086559A" w:rsidRPr="00727A82" w:rsidRDefault="0086559A" w:rsidP="0086559A">
            <w:pPr>
              <w:pStyle w:val="BulletPointOrangeMPC22"/>
              <w:keepNext/>
              <w:numPr>
                <w:ilvl w:val="0"/>
                <w:numId w:val="0"/>
              </w:numPr>
              <w:rPr>
                <w:sz w:val="24"/>
                <w:szCs w:val="26"/>
              </w:rPr>
            </w:pPr>
          </w:p>
        </w:tc>
      </w:tr>
      <w:tr w:rsidR="0086559A" w:rsidRPr="00727A82" w14:paraId="1A3EDE85" w14:textId="77777777" w:rsidTr="0086559A">
        <w:tc>
          <w:tcPr>
            <w:tcW w:w="2110" w:type="dxa"/>
          </w:tcPr>
          <w:p w14:paraId="63C8024E" w14:textId="2226E45D" w:rsidR="0086559A" w:rsidRPr="00727A82" w:rsidRDefault="0086559A" w:rsidP="0086559A">
            <w:pPr>
              <w:pStyle w:val="BulletPointOrangeMPC22"/>
              <w:keepNext/>
              <w:numPr>
                <w:ilvl w:val="0"/>
                <w:numId w:val="0"/>
              </w:numPr>
              <w:rPr>
                <w:b/>
                <w:bCs/>
                <w:sz w:val="24"/>
                <w:szCs w:val="26"/>
              </w:rPr>
            </w:pPr>
            <w:r w:rsidRPr="00727A82">
              <w:rPr>
                <w:b/>
                <w:bCs/>
                <w:sz w:val="24"/>
                <w:szCs w:val="26"/>
              </w:rPr>
              <w:t>65 – 74 years old</w:t>
            </w:r>
          </w:p>
        </w:tc>
        <w:tc>
          <w:tcPr>
            <w:tcW w:w="1701" w:type="dxa"/>
          </w:tcPr>
          <w:p w14:paraId="0B0D59E8" w14:textId="77777777" w:rsidR="0086559A" w:rsidRPr="00727A82" w:rsidRDefault="0086559A" w:rsidP="0086559A">
            <w:pPr>
              <w:pStyle w:val="BulletPointOrangeMPC22"/>
              <w:keepNext/>
              <w:numPr>
                <w:ilvl w:val="0"/>
                <w:numId w:val="0"/>
              </w:numPr>
              <w:rPr>
                <w:sz w:val="24"/>
                <w:szCs w:val="26"/>
              </w:rPr>
            </w:pPr>
          </w:p>
        </w:tc>
      </w:tr>
      <w:tr w:rsidR="0086559A" w:rsidRPr="00727A82" w14:paraId="39EB08DE" w14:textId="77777777" w:rsidTr="0086559A">
        <w:tc>
          <w:tcPr>
            <w:tcW w:w="2110" w:type="dxa"/>
          </w:tcPr>
          <w:p w14:paraId="0CD72111" w14:textId="24B631BB" w:rsidR="0086559A" w:rsidRPr="00727A82" w:rsidRDefault="0086559A" w:rsidP="0086559A">
            <w:pPr>
              <w:pStyle w:val="BulletPointOrangeMPC22"/>
              <w:keepNext/>
              <w:numPr>
                <w:ilvl w:val="0"/>
                <w:numId w:val="0"/>
              </w:numPr>
              <w:rPr>
                <w:b/>
                <w:bCs/>
                <w:sz w:val="24"/>
                <w:szCs w:val="26"/>
              </w:rPr>
            </w:pPr>
            <w:r w:rsidRPr="00727A82">
              <w:rPr>
                <w:b/>
                <w:bCs/>
                <w:sz w:val="24"/>
                <w:szCs w:val="26"/>
              </w:rPr>
              <w:t>75 – 84 years old</w:t>
            </w:r>
          </w:p>
        </w:tc>
        <w:tc>
          <w:tcPr>
            <w:tcW w:w="1701" w:type="dxa"/>
          </w:tcPr>
          <w:p w14:paraId="341C3A08" w14:textId="77777777" w:rsidR="0086559A" w:rsidRPr="00727A82" w:rsidRDefault="0086559A" w:rsidP="0086559A">
            <w:pPr>
              <w:pStyle w:val="BulletPointOrangeMPC22"/>
              <w:keepNext/>
              <w:numPr>
                <w:ilvl w:val="0"/>
                <w:numId w:val="0"/>
              </w:numPr>
              <w:rPr>
                <w:sz w:val="24"/>
                <w:szCs w:val="26"/>
              </w:rPr>
            </w:pPr>
          </w:p>
        </w:tc>
      </w:tr>
      <w:tr w:rsidR="0086559A" w:rsidRPr="00727A82" w14:paraId="4802BECD" w14:textId="77777777" w:rsidTr="0086559A">
        <w:tc>
          <w:tcPr>
            <w:tcW w:w="2110" w:type="dxa"/>
          </w:tcPr>
          <w:p w14:paraId="6889FEB1" w14:textId="7C9EAAF9" w:rsidR="0086559A" w:rsidRPr="00727A82" w:rsidRDefault="0086559A" w:rsidP="0086559A">
            <w:pPr>
              <w:pStyle w:val="BulletPointOrangeMPC22"/>
              <w:keepNext/>
              <w:numPr>
                <w:ilvl w:val="0"/>
                <w:numId w:val="0"/>
              </w:numPr>
              <w:rPr>
                <w:b/>
                <w:bCs/>
                <w:sz w:val="24"/>
                <w:szCs w:val="26"/>
              </w:rPr>
            </w:pPr>
            <w:r w:rsidRPr="00727A82">
              <w:rPr>
                <w:b/>
                <w:bCs/>
                <w:sz w:val="24"/>
                <w:szCs w:val="26"/>
              </w:rPr>
              <w:t>85+ years</w:t>
            </w:r>
          </w:p>
        </w:tc>
        <w:tc>
          <w:tcPr>
            <w:tcW w:w="1701" w:type="dxa"/>
          </w:tcPr>
          <w:p w14:paraId="10FCA997" w14:textId="77777777" w:rsidR="0086559A" w:rsidRPr="00727A82" w:rsidRDefault="0086559A" w:rsidP="0086559A">
            <w:pPr>
              <w:pStyle w:val="BulletPointOrangeMPC22"/>
              <w:keepNext/>
              <w:numPr>
                <w:ilvl w:val="0"/>
                <w:numId w:val="0"/>
              </w:numPr>
              <w:rPr>
                <w:sz w:val="24"/>
                <w:szCs w:val="26"/>
              </w:rPr>
            </w:pPr>
          </w:p>
        </w:tc>
      </w:tr>
      <w:tr w:rsidR="0086559A" w:rsidRPr="00727A82" w14:paraId="2E68C458" w14:textId="77777777" w:rsidTr="0086559A">
        <w:tc>
          <w:tcPr>
            <w:tcW w:w="2110" w:type="dxa"/>
          </w:tcPr>
          <w:p w14:paraId="56E1ABDC" w14:textId="5A7BA28E" w:rsidR="0086559A" w:rsidRPr="00727A82" w:rsidRDefault="0086559A" w:rsidP="0086559A">
            <w:pPr>
              <w:pStyle w:val="BulletPointOrangeMPC22"/>
              <w:keepNext/>
              <w:numPr>
                <w:ilvl w:val="0"/>
                <w:numId w:val="0"/>
              </w:numPr>
              <w:rPr>
                <w:b/>
                <w:bCs/>
                <w:sz w:val="24"/>
                <w:szCs w:val="26"/>
              </w:rPr>
            </w:pPr>
            <w:r w:rsidRPr="00727A82">
              <w:rPr>
                <w:b/>
                <w:bCs/>
                <w:sz w:val="24"/>
                <w:szCs w:val="26"/>
              </w:rPr>
              <w:t>Prefer not to say</w:t>
            </w:r>
          </w:p>
        </w:tc>
        <w:tc>
          <w:tcPr>
            <w:tcW w:w="1701" w:type="dxa"/>
          </w:tcPr>
          <w:p w14:paraId="2A8AEB11" w14:textId="77777777" w:rsidR="0086559A" w:rsidRPr="00727A82" w:rsidRDefault="0086559A" w:rsidP="0086559A">
            <w:pPr>
              <w:pStyle w:val="BulletPointOrangeMPC22"/>
              <w:keepNext/>
              <w:numPr>
                <w:ilvl w:val="0"/>
                <w:numId w:val="0"/>
              </w:numPr>
              <w:rPr>
                <w:sz w:val="24"/>
                <w:szCs w:val="26"/>
              </w:rPr>
            </w:pPr>
          </w:p>
        </w:tc>
      </w:tr>
    </w:tbl>
    <w:p w14:paraId="7196BAC4" w14:textId="7C9EBEA1" w:rsidR="00426BA6" w:rsidRPr="00727A82" w:rsidRDefault="00426BA6" w:rsidP="00426BA6">
      <w:pPr>
        <w:pStyle w:val="BulletPointOrangeMPC22"/>
        <w:numPr>
          <w:ilvl w:val="0"/>
          <w:numId w:val="0"/>
        </w:numPr>
        <w:ind w:left="720" w:hanging="360"/>
        <w:rPr>
          <w:sz w:val="24"/>
          <w:szCs w:val="26"/>
        </w:rPr>
      </w:pPr>
    </w:p>
    <w:p w14:paraId="589B09F3" w14:textId="08524BD8" w:rsidR="00937C0F" w:rsidRPr="00727A82" w:rsidRDefault="00937C0F" w:rsidP="004479F1">
      <w:pPr>
        <w:pStyle w:val="BodyTextNumberedMPC22"/>
        <w:keepNext/>
        <w:ind w:left="0" w:firstLine="0"/>
        <w:rPr>
          <w:sz w:val="24"/>
          <w:szCs w:val="28"/>
        </w:rPr>
      </w:pPr>
      <w:r w:rsidRPr="00727A82">
        <w:rPr>
          <w:sz w:val="24"/>
          <w:szCs w:val="28"/>
        </w:rPr>
        <w:lastRenderedPageBreak/>
        <w:t>Do you identify as Australian Aboriginal or Torres Strait Islander?</w:t>
      </w:r>
      <w:r w:rsidR="008170E6">
        <w:rPr>
          <w:sz w:val="24"/>
          <w:szCs w:val="28"/>
        </w:rPr>
        <w:t xml:space="preserve"> Tick all that apply</w:t>
      </w:r>
    </w:p>
    <w:tbl>
      <w:tblPr>
        <w:tblStyle w:val="TableGrid"/>
        <w:tblW w:w="0" w:type="auto"/>
        <w:tblInd w:w="720" w:type="dxa"/>
        <w:tblLook w:val="04A0" w:firstRow="1" w:lastRow="0" w:firstColumn="1" w:lastColumn="0" w:noHBand="0" w:noVBand="1"/>
      </w:tblPr>
      <w:tblGrid>
        <w:gridCol w:w="2110"/>
        <w:gridCol w:w="1701"/>
      </w:tblGrid>
      <w:tr w:rsidR="0086559A" w:rsidRPr="00727A82" w14:paraId="4EF00C70" w14:textId="77777777" w:rsidTr="0086559A">
        <w:tc>
          <w:tcPr>
            <w:tcW w:w="2110" w:type="dxa"/>
          </w:tcPr>
          <w:p w14:paraId="719C4249" w14:textId="324AA922" w:rsidR="0086559A" w:rsidRPr="00727A82" w:rsidRDefault="0086559A" w:rsidP="004479F1">
            <w:pPr>
              <w:pStyle w:val="BodyTextNumberedMPC22"/>
              <w:keepNext/>
              <w:numPr>
                <w:ilvl w:val="0"/>
                <w:numId w:val="0"/>
              </w:numPr>
              <w:rPr>
                <w:b/>
                <w:bCs/>
                <w:sz w:val="24"/>
                <w:szCs w:val="28"/>
              </w:rPr>
            </w:pPr>
            <w:r w:rsidRPr="00727A82">
              <w:rPr>
                <w:b/>
                <w:bCs/>
                <w:sz w:val="24"/>
                <w:szCs w:val="28"/>
              </w:rPr>
              <w:t>Aboriginal</w:t>
            </w:r>
          </w:p>
        </w:tc>
        <w:tc>
          <w:tcPr>
            <w:tcW w:w="1701" w:type="dxa"/>
          </w:tcPr>
          <w:p w14:paraId="12A7EB06" w14:textId="79B1A5DA" w:rsidR="0086559A" w:rsidRPr="00727A82" w:rsidRDefault="0086559A" w:rsidP="004479F1">
            <w:pPr>
              <w:pStyle w:val="BodyTextNumberedMPC22"/>
              <w:keepNext/>
              <w:numPr>
                <w:ilvl w:val="0"/>
                <w:numId w:val="0"/>
              </w:numPr>
              <w:rPr>
                <w:sz w:val="24"/>
                <w:szCs w:val="28"/>
              </w:rPr>
            </w:pPr>
          </w:p>
        </w:tc>
      </w:tr>
      <w:tr w:rsidR="0086559A" w:rsidRPr="00727A82" w14:paraId="144B0C6A" w14:textId="77777777" w:rsidTr="0086559A">
        <w:tc>
          <w:tcPr>
            <w:tcW w:w="2110" w:type="dxa"/>
          </w:tcPr>
          <w:p w14:paraId="6A19F48F" w14:textId="754747E7" w:rsidR="0086559A" w:rsidRPr="00727A82" w:rsidRDefault="0086559A" w:rsidP="0086559A">
            <w:pPr>
              <w:pStyle w:val="BodyTextNumberedMPC22"/>
              <w:numPr>
                <w:ilvl w:val="0"/>
                <w:numId w:val="0"/>
              </w:numPr>
              <w:rPr>
                <w:b/>
                <w:bCs/>
                <w:sz w:val="24"/>
                <w:szCs w:val="28"/>
              </w:rPr>
            </w:pPr>
            <w:r w:rsidRPr="00727A82">
              <w:rPr>
                <w:b/>
                <w:bCs/>
                <w:sz w:val="24"/>
                <w:szCs w:val="28"/>
              </w:rPr>
              <w:t>Torres Strait Islander</w:t>
            </w:r>
          </w:p>
        </w:tc>
        <w:tc>
          <w:tcPr>
            <w:tcW w:w="1701" w:type="dxa"/>
          </w:tcPr>
          <w:p w14:paraId="00C803EB" w14:textId="77777777" w:rsidR="0086559A" w:rsidRPr="00727A82" w:rsidRDefault="0086559A" w:rsidP="0086559A">
            <w:pPr>
              <w:pStyle w:val="BodyTextNumberedMPC22"/>
              <w:numPr>
                <w:ilvl w:val="0"/>
                <w:numId w:val="0"/>
              </w:numPr>
              <w:rPr>
                <w:sz w:val="24"/>
                <w:szCs w:val="28"/>
              </w:rPr>
            </w:pPr>
          </w:p>
        </w:tc>
      </w:tr>
      <w:tr w:rsidR="0086559A" w:rsidRPr="00727A82" w14:paraId="59B23593" w14:textId="77777777" w:rsidTr="0086559A">
        <w:tc>
          <w:tcPr>
            <w:tcW w:w="2110" w:type="dxa"/>
          </w:tcPr>
          <w:p w14:paraId="1E280146" w14:textId="4A9E5EDB" w:rsidR="0086559A" w:rsidRPr="00727A82" w:rsidRDefault="0086559A" w:rsidP="0086559A">
            <w:pPr>
              <w:pStyle w:val="BodyTextNumberedMPC22"/>
              <w:numPr>
                <w:ilvl w:val="0"/>
                <w:numId w:val="0"/>
              </w:numPr>
              <w:rPr>
                <w:b/>
                <w:bCs/>
                <w:sz w:val="24"/>
                <w:szCs w:val="28"/>
              </w:rPr>
            </w:pPr>
            <w:r w:rsidRPr="00727A82">
              <w:rPr>
                <w:b/>
                <w:bCs/>
                <w:sz w:val="24"/>
                <w:szCs w:val="28"/>
              </w:rPr>
              <w:t>Other</w:t>
            </w:r>
          </w:p>
        </w:tc>
        <w:tc>
          <w:tcPr>
            <w:tcW w:w="1701" w:type="dxa"/>
          </w:tcPr>
          <w:p w14:paraId="7FC59356" w14:textId="77777777" w:rsidR="0086559A" w:rsidRPr="00727A82" w:rsidRDefault="0086559A" w:rsidP="0086559A">
            <w:pPr>
              <w:pStyle w:val="BodyTextNumberedMPC22"/>
              <w:numPr>
                <w:ilvl w:val="0"/>
                <w:numId w:val="0"/>
              </w:numPr>
              <w:rPr>
                <w:sz w:val="24"/>
                <w:szCs w:val="28"/>
              </w:rPr>
            </w:pPr>
          </w:p>
        </w:tc>
      </w:tr>
      <w:tr w:rsidR="0086559A" w:rsidRPr="00727A82" w14:paraId="63AC1E31" w14:textId="77777777" w:rsidTr="0086559A">
        <w:tc>
          <w:tcPr>
            <w:tcW w:w="2110" w:type="dxa"/>
          </w:tcPr>
          <w:p w14:paraId="24BE3D38" w14:textId="38A9CDCD" w:rsidR="0086559A" w:rsidRPr="00727A82" w:rsidRDefault="0086559A" w:rsidP="0086559A">
            <w:pPr>
              <w:pStyle w:val="BodyTextNumberedMPC22"/>
              <w:numPr>
                <w:ilvl w:val="0"/>
                <w:numId w:val="0"/>
              </w:numPr>
              <w:rPr>
                <w:b/>
                <w:bCs/>
                <w:sz w:val="24"/>
                <w:szCs w:val="28"/>
              </w:rPr>
            </w:pPr>
            <w:r w:rsidRPr="00727A82">
              <w:rPr>
                <w:b/>
                <w:bCs/>
                <w:sz w:val="24"/>
                <w:szCs w:val="28"/>
              </w:rPr>
              <w:t>No</w:t>
            </w:r>
          </w:p>
        </w:tc>
        <w:tc>
          <w:tcPr>
            <w:tcW w:w="1701" w:type="dxa"/>
          </w:tcPr>
          <w:p w14:paraId="313F47A4" w14:textId="77777777" w:rsidR="0086559A" w:rsidRPr="00727A82" w:rsidRDefault="0086559A" w:rsidP="0086559A">
            <w:pPr>
              <w:pStyle w:val="BodyTextNumberedMPC22"/>
              <w:numPr>
                <w:ilvl w:val="0"/>
                <w:numId w:val="0"/>
              </w:numPr>
              <w:rPr>
                <w:sz w:val="24"/>
                <w:szCs w:val="28"/>
              </w:rPr>
            </w:pPr>
          </w:p>
        </w:tc>
      </w:tr>
      <w:tr w:rsidR="0086559A" w:rsidRPr="00727A82" w14:paraId="567946B8" w14:textId="77777777" w:rsidTr="0086559A">
        <w:tc>
          <w:tcPr>
            <w:tcW w:w="2110" w:type="dxa"/>
          </w:tcPr>
          <w:p w14:paraId="5D0F1FCE" w14:textId="65490DEF" w:rsidR="0086559A" w:rsidRPr="00727A82" w:rsidRDefault="0086559A" w:rsidP="0086559A">
            <w:pPr>
              <w:pStyle w:val="BodyTextNumberedMPC22"/>
              <w:numPr>
                <w:ilvl w:val="0"/>
                <w:numId w:val="0"/>
              </w:numPr>
              <w:rPr>
                <w:b/>
                <w:bCs/>
                <w:sz w:val="24"/>
                <w:szCs w:val="28"/>
              </w:rPr>
            </w:pPr>
            <w:r w:rsidRPr="00727A82">
              <w:rPr>
                <w:b/>
                <w:bCs/>
                <w:sz w:val="24"/>
                <w:szCs w:val="28"/>
              </w:rPr>
              <w:t>Prefer not to say</w:t>
            </w:r>
          </w:p>
        </w:tc>
        <w:tc>
          <w:tcPr>
            <w:tcW w:w="1701" w:type="dxa"/>
          </w:tcPr>
          <w:p w14:paraId="28441228" w14:textId="77777777" w:rsidR="0086559A" w:rsidRPr="00727A82" w:rsidRDefault="0086559A" w:rsidP="0086559A">
            <w:pPr>
              <w:pStyle w:val="BodyTextNumberedMPC22"/>
              <w:numPr>
                <w:ilvl w:val="0"/>
                <w:numId w:val="0"/>
              </w:numPr>
              <w:rPr>
                <w:sz w:val="24"/>
                <w:szCs w:val="28"/>
              </w:rPr>
            </w:pPr>
          </w:p>
        </w:tc>
      </w:tr>
    </w:tbl>
    <w:p w14:paraId="71FBE163" w14:textId="77777777" w:rsidR="00937C0F" w:rsidRPr="00727A82" w:rsidRDefault="00937C0F" w:rsidP="0086559A">
      <w:pPr>
        <w:pStyle w:val="BulletPointOrangeMPC22"/>
        <w:numPr>
          <w:ilvl w:val="0"/>
          <w:numId w:val="0"/>
        </w:numPr>
        <w:rPr>
          <w:sz w:val="24"/>
          <w:szCs w:val="26"/>
        </w:rPr>
      </w:pPr>
    </w:p>
    <w:p w14:paraId="13098835" w14:textId="1098058B" w:rsidR="00937C0F" w:rsidRPr="00727A82" w:rsidRDefault="00937C0F" w:rsidP="00937C0F">
      <w:pPr>
        <w:pStyle w:val="BodyTextNumberedMPC22"/>
        <w:ind w:left="0" w:firstLine="0"/>
        <w:rPr>
          <w:sz w:val="24"/>
          <w:szCs w:val="28"/>
        </w:rPr>
      </w:pPr>
      <w:r w:rsidRPr="00727A82">
        <w:rPr>
          <w:sz w:val="24"/>
          <w:szCs w:val="28"/>
        </w:rPr>
        <w:t xml:space="preserve">Do you identify as an LGTIQA+ person? </w:t>
      </w:r>
      <w:r w:rsidR="008170E6">
        <w:rPr>
          <w:sz w:val="24"/>
          <w:szCs w:val="28"/>
        </w:rPr>
        <w:t>Tick one</w:t>
      </w:r>
    </w:p>
    <w:tbl>
      <w:tblPr>
        <w:tblStyle w:val="TableGrid"/>
        <w:tblW w:w="0" w:type="auto"/>
        <w:tblInd w:w="720" w:type="dxa"/>
        <w:tblLook w:val="04A0" w:firstRow="1" w:lastRow="0" w:firstColumn="1" w:lastColumn="0" w:noHBand="0" w:noVBand="1"/>
      </w:tblPr>
      <w:tblGrid>
        <w:gridCol w:w="2110"/>
        <w:gridCol w:w="1701"/>
      </w:tblGrid>
      <w:tr w:rsidR="0086559A" w:rsidRPr="00727A82" w14:paraId="102385A9" w14:textId="77777777" w:rsidTr="0086559A">
        <w:tc>
          <w:tcPr>
            <w:tcW w:w="2110" w:type="dxa"/>
          </w:tcPr>
          <w:p w14:paraId="00C303C6" w14:textId="47568F03" w:rsidR="0086559A" w:rsidRPr="00727A82" w:rsidRDefault="0086559A" w:rsidP="0086559A">
            <w:pPr>
              <w:pStyle w:val="BodyTextNumberedMPC22"/>
              <w:numPr>
                <w:ilvl w:val="0"/>
                <w:numId w:val="0"/>
              </w:numPr>
              <w:rPr>
                <w:b/>
                <w:bCs/>
                <w:sz w:val="24"/>
                <w:szCs w:val="28"/>
              </w:rPr>
            </w:pPr>
            <w:r w:rsidRPr="00727A82">
              <w:rPr>
                <w:b/>
                <w:bCs/>
                <w:sz w:val="24"/>
                <w:szCs w:val="28"/>
              </w:rPr>
              <w:t>Yes</w:t>
            </w:r>
          </w:p>
        </w:tc>
        <w:tc>
          <w:tcPr>
            <w:tcW w:w="1701" w:type="dxa"/>
          </w:tcPr>
          <w:p w14:paraId="547463BF" w14:textId="77777777" w:rsidR="0086559A" w:rsidRPr="00727A82" w:rsidRDefault="0086559A" w:rsidP="0086559A">
            <w:pPr>
              <w:pStyle w:val="BodyTextNumberedMPC22"/>
              <w:numPr>
                <w:ilvl w:val="0"/>
                <w:numId w:val="0"/>
              </w:numPr>
              <w:rPr>
                <w:sz w:val="24"/>
                <w:szCs w:val="28"/>
              </w:rPr>
            </w:pPr>
          </w:p>
        </w:tc>
      </w:tr>
      <w:tr w:rsidR="0086559A" w:rsidRPr="00727A82" w14:paraId="25B09FFF" w14:textId="77777777" w:rsidTr="0086559A">
        <w:tc>
          <w:tcPr>
            <w:tcW w:w="2110" w:type="dxa"/>
          </w:tcPr>
          <w:p w14:paraId="3DCB5938" w14:textId="5EB93271" w:rsidR="0086559A" w:rsidRPr="00727A82" w:rsidRDefault="0086559A" w:rsidP="0086559A">
            <w:pPr>
              <w:pStyle w:val="BodyTextNumberedMPC22"/>
              <w:numPr>
                <w:ilvl w:val="0"/>
                <w:numId w:val="0"/>
              </w:numPr>
              <w:rPr>
                <w:b/>
                <w:bCs/>
                <w:sz w:val="24"/>
                <w:szCs w:val="28"/>
              </w:rPr>
            </w:pPr>
            <w:r w:rsidRPr="00727A82">
              <w:rPr>
                <w:b/>
                <w:bCs/>
                <w:sz w:val="24"/>
                <w:szCs w:val="28"/>
              </w:rPr>
              <w:t>No</w:t>
            </w:r>
          </w:p>
        </w:tc>
        <w:tc>
          <w:tcPr>
            <w:tcW w:w="1701" w:type="dxa"/>
          </w:tcPr>
          <w:p w14:paraId="3D2A955B" w14:textId="77777777" w:rsidR="0086559A" w:rsidRPr="00727A82" w:rsidRDefault="0086559A" w:rsidP="0086559A">
            <w:pPr>
              <w:pStyle w:val="BodyTextNumberedMPC22"/>
              <w:numPr>
                <w:ilvl w:val="0"/>
                <w:numId w:val="0"/>
              </w:numPr>
              <w:rPr>
                <w:sz w:val="24"/>
                <w:szCs w:val="28"/>
              </w:rPr>
            </w:pPr>
          </w:p>
        </w:tc>
      </w:tr>
      <w:tr w:rsidR="0086559A" w:rsidRPr="00727A82" w14:paraId="56E6C6C5" w14:textId="77777777" w:rsidTr="0086559A">
        <w:tc>
          <w:tcPr>
            <w:tcW w:w="2110" w:type="dxa"/>
          </w:tcPr>
          <w:p w14:paraId="03F6CE9C" w14:textId="01D0F66A" w:rsidR="0086559A" w:rsidRPr="00727A82" w:rsidRDefault="0086559A" w:rsidP="0086559A">
            <w:pPr>
              <w:pStyle w:val="BodyTextNumberedMPC22"/>
              <w:numPr>
                <w:ilvl w:val="0"/>
                <w:numId w:val="0"/>
              </w:numPr>
              <w:rPr>
                <w:b/>
                <w:bCs/>
                <w:sz w:val="24"/>
                <w:szCs w:val="28"/>
              </w:rPr>
            </w:pPr>
            <w:r w:rsidRPr="00727A82">
              <w:rPr>
                <w:b/>
                <w:bCs/>
                <w:sz w:val="24"/>
                <w:szCs w:val="28"/>
              </w:rPr>
              <w:t>Prefer not to say</w:t>
            </w:r>
          </w:p>
        </w:tc>
        <w:tc>
          <w:tcPr>
            <w:tcW w:w="1701" w:type="dxa"/>
          </w:tcPr>
          <w:p w14:paraId="2E60E966" w14:textId="77777777" w:rsidR="0086559A" w:rsidRPr="00727A82" w:rsidRDefault="0086559A" w:rsidP="0086559A">
            <w:pPr>
              <w:pStyle w:val="BodyTextNumberedMPC22"/>
              <w:numPr>
                <w:ilvl w:val="0"/>
                <w:numId w:val="0"/>
              </w:numPr>
              <w:rPr>
                <w:sz w:val="24"/>
                <w:szCs w:val="28"/>
              </w:rPr>
            </w:pPr>
          </w:p>
        </w:tc>
      </w:tr>
    </w:tbl>
    <w:p w14:paraId="38A94231" w14:textId="77777777" w:rsidR="0086559A" w:rsidRPr="00727A82" w:rsidRDefault="0086559A" w:rsidP="00937C0F">
      <w:pPr>
        <w:pStyle w:val="BulletPointOrangeMPC22"/>
        <w:numPr>
          <w:ilvl w:val="0"/>
          <w:numId w:val="0"/>
        </w:numPr>
        <w:rPr>
          <w:sz w:val="24"/>
          <w:szCs w:val="26"/>
        </w:rPr>
      </w:pPr>
    </w:p>
    <w:p w14:paraId="4CC7C835" w14:textId="2DE55BA6" w:rsidR="0086559A" w:rsidRPr="00727A82" w:rsidRDefault="00937C0F" w:rsidP="0086559A">
      <w:pPr>
        <w:pStyle w:val="BodyTextNumberedMPC22"/>
        <w:keepNext/>
        <w:ind w:left="0" w:firstLine="0"/>
        <w:rPr>
          <w:sz w:val="24"/>
          <w:szCs w:val="28"/>
        </w:rPr>
      </w:pPr>
      <w:r w:rsidRPr="00727A82">
        <w:rPr>
          <w:sz w:val="24"/>
          <w:szCs w:val="28"/>
        </w:rPr>
        <w:t xml:space="preserve">Is English your first language? </w:t>
      </w:r>
      <w:r w:rsidR="008170E6">
        <w:rPr>
          <w:sz w:val="24"/>
          <w:szCs w:val="28"/>
        </w:rPr>
        <w:t>Tick one</w:t>
      </w:r>
    </w:p>
    <w:tbl>
      <w:tblPr>
        <w:tblStyle w:val="TableGrid"/>
        <w:tblW w:w="0" w:type="auto"/>
        <w:tblInd w:w="720" w:type="dxa"/>
        <w:tblLook w:val="04A0" w:firstRow="1" w:lastRow="0" w:firstColumn="1" w:lastColumn="0" w:noHBand="0" w:noVBand="1"/>
      </w:tblPr>
      <w:tblGrid>
        <w:gridCol w:w="2110"/>
        <w:gridCol w:w="1701"/>
      </w:tblGrid>
      <w:tr w:rsidR="0086559A" w:rsidRPr="00727A82" w14:paraId="5670907F" w14:textId="77777777" w:rsidTr="0086559A">
        <w:trPr>
          <w:cantSplit/>
        </w:trPr>
        <w:tc>
          <w:tcPr>
            <w:tcW w:w="2110" w:type="dxa"/>
          </w:tcPr>
          <w:p w14:paraId="598090EF" w14:textId="77777777" w:rsidR="0086559A" w:rsidRPr="00727A82" w:rsidRDefault="0086559A" w:rsidP="00701E48">
            <w:pPr>
              <w:pStyle w:val="BodyTextNumberedMPC22"/>
              <w:numPr>
                <w:ilvl w:val="0"/>
                <w:numId w:val="0"/>
              </w:numPr>
              <w:rPr>
                <w:b/>
                <w:bCs/>
                <w:sz w:val="24"/>
                <w:szCs w:val="28"/>
              </w:rPr>
            </w:pPr>
            <w:r w:rsidRPr="00727A82">
              <w:rPr>
                <w:b/>
                <w:bCs/>
                <w:sz w:val="24"/>
                <w:szCs w:val="28"/>
              </w:rPr>
              <w:t>Yes</w:t>
            </w:r>
          </w:p>
        </w:tc>
        <w:tc>
          <w:tcPr>
            <w:tcW w:w="1701" w:type="dxa"/>
          </w:tcPr>
          <w:p w14:paraId="34450228" w14:textId="77777777" w:rsidR="0086559A" w:rsidRPr="00727A82" w:rsidRDefault="0086559A" w:rsidP="00701E48">
            <w:pPr>
              <w:pStyle w:val="BodyTextNumberedMPC22"/>
              <w:numPr>
                <w:ilvl w:val="0"/>
                <w:numId w:val="0"/>
              </w:numPr>
              <w:rPr>
                <w:sz w:val="24"/>
                <w:szCs w:val="28"/>
              </w:rPr>
            </w:pPr>
          </w:p>
        </w:tc>
      </w:tr>
      <w:tr w:rsidR="0086559A" w:rsidRPr="00727A82" w14:paraId="3E937A63" w14:textId="77777777" w:rsidTr="00701E48">
        <w:tc>
          <w:tcPr>
            <w:tcW w:w="2110" w:type="dxa"/>
          </w:tcPr>
          <w:p w14:paraId="37643B6B" w14:textId="77777777" w:rsidR="0086559A" w:rsidRPr="00727A82" w:rsidRDefault="0086559A" w:rsidP="00701E48">
            <w:pPr>
              <w:pStyle w:val="BodyTextNumberedMPC22"/>
              <w:numPr>
                <w:ilvl w:val="0"/>
                <w:numId w:val="0"/>
              </w:numPr>
              <w:rPr>
                <w:b/>
                <w:bCs/>
                <w:sz w:val="24"/>
                <w:szCs w:val="28"/>
              </w:rPr>
            </w:pPr>
            <w:r w:rsidRPr="00727A82">
              <w:rPr>
                <w:b/>
                <w:bCs/>
                <w:sz w:val="24"/>
                <w:szCs w:val="28"/>
              </w:rPr>
              <w:t>No</w:t>
            </w:r>
          </w:p>
        </w:tc>
        <w:tc>
          <w:tcPr>
            <w:tcW w:w="1701" w:type="dxa"/>
          </w:tcPr>
          <w:p w14:paraId="1B484533" w14:textId="77777777" w:rsidR="0086559A" w:rsidRPr="00727A82" w:rsidRDefault="0086559A" w:rsidP="00701E48">
            <w:pPr>
              <w:pStyle w:val="BodyTextNumberedMPC22"/>
              <w:numPr>
                <w:ilvl w:val="0"/>
                <w:numId w:val="0"/>
              </w:numPr>
              <w:rPr>
                <w:sz w:val="24"/>
                <w:szCs w:val="28"/>
              </w:rPr>
            </w:pPr>
          </w:p>
        </w:tc>
      </w:tr>
      <w:tr w:rsidR="0086559A" w:rsidRPr="00727A82" w14:paraId="4E12BFA9" w14:textId="77777777" w:rsidTr="00701E48">
        <w:tc>
          <w:tcPr>
            <w:tcW w:w="2110" w:type="dxa"/>
          </w:tcPr>
          <w:p w14:paraId="3ACAFF08" w14:textId="77777777" w:rsidR="0086559A" w:rsidRPr="00727A82" w:rsidRDefault="0086559A" w:rsidP="00701E48">
            <w:pPr>
              <w:pStyle w:val="BodyTextNumberedMPC22"/>
              <w:numPr>
                <w:ilvl w:val="0"/>
                <w:numId w:val="0"/>
              </w:numPr>
              <w:rPr>
                <w:b/>
                <w:bCs/>
                <w:sz w:val="24"/>
                <w:szCs w:val="28"/>
              </w:rPr>
            </w:pPr>
            <w:r w:rsidRPr="00727A82">
              <w:rPr>
                <w:b/>
                <w:bCs/>
                <w:sz w:val="24"/>
                <w:szCs w:val="28"/>
              </w:rPr>
              <w:t>Prefer not to say</w:t>
            </w:r>
          </w:p>
        </w:tc>
        <w:tc>
          <w:tcPr>
            <w:tcW w:w="1701" w:type="dxa"/>
          </w:tcPr>
          <w:p w14:paraId="18A6B24C" w14:textId="77777777" w:rsidR="0086559A" w:rsidRPr="00727A82" w:rsidRDefault="0086559A" w:rsidP="00701E48">
            <w:pPr>
              <w:pStyle w:val="BodyTextNumberedMPC22"/>
              <w:numPr>
                <w:ilvl w:val="0"/>
                <w:numId w:val="0"/>
              </w:numPr>
              <w:rPr>
                <w:sz w:val="24"/>
                <w:szCs w:val="28"/>
              </w:rPr>
            </w:pPr>
          </w:p>
        </w:tc>
      </w:tr>
    </w:tbl>
    <w:p w14:paraId="0DD2F075" w14:textId="77777777" w:rsidR="0046798B" w:rsidRPr="00727A82" w:rsidRDefault="0046798B" w:rsidP="0086559A">
      <w:pPr>
        <w:pStyle w:val="BulletPointOrangeMPC22"/>
        <w:numPr>
          <w:ilvl w:val="0"/>
          <w:numId w:val="0"/>
        </w:numPr>
        <w:rPr>
          <w:sz w:val="24"/>
          <w:szCs w:val="26"/>
        </w:rPr>
      </w:pPr>
    </w:p>
    <w:p w14:paraId="1015ED1D" w14:textId="260125CD" w:rsidR="00A43677" w:rsidRPr="00727A82" w:rsidRDefault="00937C0F" w:rsidP="00627221">
      <w:pPr>
        <w:pStyle w:val="BodyTextNumberedMPC22"/>
        <w:keepNext/>
        <w:rPr>
          <w:sz w:val="24"/>
          <w:szCs w:val="28"/>
        </w:rPr>
      </w:pPr>
      <w:r w:rsidRPr="00727A82">
        <w:rPr>
          <w:sz w:val="24"/>
          <w:szCs w:val="28"/>
        </w:rPr>
        <w:lastRenderedPageBreak/>
        <w:t>Do you have caring responsibilities?</w:t>
      </w:r>
      <w:r w:rsidR="008170E6">
        <w:rPr>
          <w:sz w:val="24"/>
          <w:szCs w:val="28"/>
        </w:rPr>
        <w:t xml:space="preserve"> Tick one</w:t>
      </w:r>
    </w:p>
    <w:tbl>
      <w:tblPr>
        <w:tblStyle w:val="TableGrid"/>
        <w:tblW w:w="0" w:type="auto"/>
        <w:tblInd w:w="720" w:type="dxa"/>
        <w:tblLook w:val="04A0" w:firstRow="1" w:lastRow="0" w:firstColumn="1" w:lastColumn="0" w:noHBand="0" w:noVBand="1"/>
      </w:tblPr>
      <w:tblGrid>
        <w:gridCol w:w="2110"/>
        <w:gridCol w:w="1701"/>
      </w:tblGrid>
      <w:tr w:rsidR="0086559A" w:rsidRPr="00727A82" w14:paraId="5ED2732C" w14:textId="77777777" w:rsidTr="00701E48">
        <w:trPr>
          <w:cantSplit/>
        </w:trPr>
        <w:tc>
          <w:tcPr>
            <w:tcW w:w="2110" w:type="dxa"/>
          </w:tcPr>
          <w:p w14:paraId="204DEC46" w14:textId="77777777" w:rsidR="0086559A" w:rsidRPr="00727A82" w:rsidRDefault="0086559A" w:rsidP="00627221">
            <w:pPr>
              <w:pStyle w:val="BodyTextNumberedMPC22"/>
              <w:keepNext/>
              <w:numPr>
                <w:ilvl w:val="0"/>
                <w:numId w:val="0"/>
              </w:numPr>
              <w:rPr>
                <w:b/>
                <w:bCs/>
                <w:sz w:val="24"/>
                <w:szCs w:val="28"/>
              </w:rPr>
            </w:pPr>
            <w:r w:rsidRPr="00727A82">
              <w:rPr>
                <w:b/>
                <w:bCs/>
                <w:sz w:val="24"/>
                <w:szCs w:val="28"/>
              </w:rPr>
              <w:t>Yes</w:t>
            </w:r>
          </w:p>
        </w:tc>
        <w:tc>
          <w:tcPr>
            <w:tcW w:w="1701" w:type="dxa"/>
          </w:tcPr>
          <w:p w14:paraId="686DFEBC" w14:textId="77777777" w:rsidR="0086559A" w:rsidRPr="00727A82" w:rsidRDefault="0086559A" w:rsidP="00627221">
            <w:pPr>
              <w:pStyle w:val="BodyTextNumberedMPC22"/>
              <w:keepNext/>
              <w:numPr>
                <w:ilvl w:val="0"/>
                <w:numId w:val="0"/>
              </w:numPr>
              <w:rPr>
                <w:sz w:val="24"/>
                <w:szCs w:val="28"/>
              </w:rPr>
            </w:pPr>
          </w:p>
        </w:tc>
      </w:tr>
      <w:tr w:rsidR="0086559A" w:rsidRPr="00727A82" w14:paraId="16EC49EE" w14:textId="77777777" w:rsidTr="00701E48">
        <w:tc>
          <w:tcPr>
            <w:tcW w:w="2110" w:type="dxa"/>
          </w:tcPr>
          <w:p w14:paraId="4A994902" w14:textId="77777777" w:rsidR="0086559A" w:rsidRPr="00727A82" w:rsidRDefault="0086559A" w:rsidP="00627221">
            <w:pPr>
              <w:pStyle w:val="BodyTextNumberedMPC22"/>
              <w:keepNext/>
              <w:numPr>
                <w:ilvl w:val="0"/>
                <w:numId w:val="0"/>
              </w:numPr>
              <w:rPr>
                <w:b/>
                <w:bCs/>
                <w:sz w:val="24"/>
                <w:szCs w:val="28"/>
              </w:rPr>
            </w:pPr>
            <w:r w:rsidRPr="00727A82">
              <w:rPr>
                <w:b/>
                <w:bCs/>
                <w:sz w:val="24"/>
                <w:szCs w:val="28"/>
              </w:rPr>
              <w:t>No</w:t>
            </w:r>
          </w:p>
        </w:tc>
        <w:tc>
          <w:tcPr>
            <w:tcW w:w="1701" w:type="dxa"/>
          </w:tcPr>
          <w:p w14:paraId="7592AC63" w14:textId="77777777" w:rsidR="0086559A" w:rsidRPr="00727A82" w:rsidRDefault="0086559A" w:rsidP="00627221">
            <w:pPr>
              <w:pStyle w:val="BodyTextNumberedMPC22"/>
              <w:keepNext/>
              <w:numPr>
                <w:ilvl w:val="0"/>
                <w:numId w:val="0"/>
              </w:numPr>
              <w:rPr>
                <w:sz w:val="24"/>
                <w:szCs w:val="28"/>
              </w:rPr>
            </w:pPr>
          </w:p>
        </w:tc>
      </w:tr>
      <w:tr w:rsidR="0086559A" w:rsidRPr="00727A82" w14:paraId="29E96208" w14:textId="77777777" w:rsidTr="00701E48">
        <w:tc>
          <w:tcPr>
            <w:tcW w:w="2110" w:type="dxa"/>
          </w:tcPr>
          <w:p w14:paraId="01DCDB99" w14:textId="77777777" w:rsidR="0086559A" w:rsidRPr="00727A82" w:rsidRDefault="0086559A" w:rsidP="00627221">
            <w:pPr>
              <w:pStyle w:val="BodyTextNumberedMPC22"/>
              <w:keepNext/>
              <w:numPr>
                <w:ilvl w:val="0"/>
                <w:numId w:val="0"/>
              </w:numPr>
              <w:rPr>
                <w:b/>
                <w:bCs/>
                <w:sz w:val="24"/>
                <w:szCs w:val="28"/>
              </w:rPr>
            </w:pPr>
            <w:r w:rsidRPr="00727A82">
              <w:rPr>
                <w:b/>
                <w:bCs/>
                <w:sz w:val="24"/>
                <w:szCs w:val="28"/>
              </w:rPr>
              <w:t>Prefer not to say</w:t>
            </w:r>
          </w:p>
        </w:tc>
        <w:tc>
          <w:tcPr>
            <w:tcW w:w="1701" w:type="dxa"/>
          </w:tcPr>
          <w:p w14:paraId="10E12F89" w14:textId="77777777" w:rsidR="0086559A" w:rsidRPr="00727A82" w:rsidRDefault="0086559A" w:rsidP="00627221">
            <w:pPr>
              <w:pStyle w:val="BodyTextNumberedMPC22"/>
              <w:keepNext/>
              <w:numPr>
                <w:ilvl w:val="0"/>
                <w:numId w:val="0"/>
              </w:numPr>
              <w:rPr>
                <w:sz w:val="24"/>
                <w:szCs w:val="28"/>
              </w:rPr>
            </w:pPr>
          </w:p>
        </w:tc>
      </w:tr>
    </w:tbl>
    <w:p w14:paraId="6D286090" w14:textId="77777777" w:rsidR="00426BA6" w:rsidRPr="00727A82" w:rsidRDefault="00426BA6" w:rsidP="00627221">
      <w:pPr>
        <w:pStyle w:val="BulletPointOrangeMPC22"/>
        <w:keepNext/>
        <w:numPr>
          <w:ilvl w:val="0"/>
          <w:numId w:val="0"/>
        </w:numPr>
        <w:rPr>
          <w:sz w:val="24"/>
          <w:szCs w:val="26"/>
        </w:rPr>
      </w:pPr>
    </w:p>
    <w:p w14:paraId="602F6BBC" w14:textId="36C47E81" w:rsidR="00426BA6" w:rsidRPr="00727A82" w:rsidRDefault="00426BA6" w:rsidP="004479F1">
      <w:pPr>
        <w:pStyle w:val="BodyTextNumberedMPC22"/>
        <w:keepNext/>
        <w:keepLines/>
        <w:ind w:left="0" w:firstLine="357"/>
        <w:rPr>
          <w:sz w:val="24"/>
          <w:szCs w:val="28"/>
        </w:rPr>
      </w:pPr>
      <w:r w:rsidRPr="00727A82">
        <w:rPr>
          <w:sz w:val="24"/>
          <w:szCs w:val="28"/>
        </w:rPr>
        <w:t xml:space="preserve">If </w:t>
      </w:r>
      <w:r w:rsidR="0086559A" w:rsidRPr="00727A82">
        <w:rPr>
          <w:sz w:val="24"/>
          <w:szCs w:val="28"/>
        </w:rPr>
        <w:t xml:space="preserve">you </w:t>
      </w:r>
      <w:r w:rsidRPr="00727A82">
        <w:rPr>
          <w:sz w:val="24"/>
          <w:szCs w:val="28"/>
        </w:rPr>
        <w:t xml:space="preserve">responded ‘Yes’ to Q </w:t>
      </w:r>
      <w:r w:rsidR="0086559A" w:rsidRPr="00727A82">
        <w:rPr>
          <w:sz w:val="24"/>
          <w:szCs w:val="28"/>
        </w:rPr>
        <w:t>12, i</w:t>
      </w:r>
      <w:r w:rsidRPr="00727A82">
        <w:rPr>
          <w:sz w:val="24"/>
          <w:szCs w:val="28"/>
        </w:rPr>
        <w:t xml:space="preserve">n the past week, which of the following destinations have you travelled to accompany someone else in your care, or on behalf of someone else (such as household duties)? </w:t>
      </w:r>
      <w:r w:rsidR="008170E6">
        <w:rPr>
          <w:sz w:val="24"/>
          <w:szCs w:val="28"/>
        </w:rPr>
        <w:t>Tick all that apply</w:t>
      </w:r>
    </w:p>
    <w:p w14:paraId="5772FEAE" w14:textId="77777777" w:rsidR="000B34A7" w:rsidRPr="00727A82" w:rsidRDefault="000B34A7" w:rsidP="00727A82">
      <w:pPr>
        <w:pStyle w:val="BodyTextNumberedMPC22"/>
        <w:keepNext/>
        <w:keepLines/>
        <w:numPr>
          <w:ilvl w:val="0"/>
          <w:numId w:val="0"/>
        </w:numPr>
        <w:ind w:left="720"/>
        <w:rPr>
          <w:sz w:val="24"/>
          <w:szCs w:val="28"/>
        </w:rPr>
      </w:pPr>
    </w:p>
    <w:tbl>
      <w:tblPr>
        <w:tblStyle w:val="TableGrid"/>
        <w:tblW w:w="0" w:type="auto"/>
        <w:tblInd w:w="720" w:type="dxa"/>
        <w:tblLook w:val="04A0" w:firstRow="1" w:lastRow="0" w:firstColumn="1" w:lastColumn="0" w:noHBand="0" w:noVBand="1"/>
      </w:tblPr>
      <w:tblGrid>
        <w:gridCol w:w="3412"/>
        <w:gridCol w:w="1392"/>
      </w:tblGrid>
      <w:tr w:rsidR="000B34A7" w:rsidRPr="00727A82" w14:paraId="28A3F600" w14:textId="77777777" w:rsidTr="004479F1">
        <w:tc>
          <w:tcPr>
            <w:tcW w:w="0" w:type="auto"/>
          </w:tcPr>
          <w:p w14:paraId="36BFEACB" w14:textId="4656A498"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Places to study and work</w:t>
            </w:r>
          </w:p>
        </w:tc>
        <w:tc>
          <w:tcPr>
            <w:tcW w:w="1392" w:type="dxa"/>
          </w:tcPr>
          <w:p w14:paraId="7B9F4842"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1AD9165F" w14:textId="77777777" w:rsidTr="004479F1">
        <w:tc>
          <w:tcPr>
            <w:tcW w:w="0" w:type="auto"/>
          </w:tcPr>
          <w:p w14:paraId="352138BD" w14:textId="04F53D61"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Childcare centres</w:t>
            </w:r>
          </w:p>
        </w:tc>
        <w:tc>
          <w:tcPr>
            <w:tcW w:w="1392" w:type="dxa"/>
          </w:tcPr>
          <w:p w14:paraId="568A8339"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620BADEC" w14:textId="77777777" w:rsidTr="004479F1">
        <w:tc>
          <w:tcPr>
            <w:tcW w:w="0" w:type="auto"/>
          </w:tcPr>
          <w:p w14:paraId="153C0D3C" w14:textId="4F4063C4"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Schools</w:t>
            </w:r>
          </w:p>
        </w:tc>
        <w:tc>
          <w:tcPr>
            <w:tcW w:w="1392" w:type="dxa"/>
          </w:tcPr>
          <w:p w14:paraId="3BD47EA7"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76261036" w14:textId="77777777" w:rsidTr="004479F1">
        <w:tc>
          <w:tcPr>
            <w:tcW w:w="0" w:type="auto"/>
          </w:tcPr>
          <w:p w14:paraId="751C2E18" w14:textId="74403283"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Community hubs</w:t>
            </w:r>
          </w:p>
        </w:tc>
        <w:tc>
          <w:tcPr>
            <w:tcW w:w="1392" w:type="dxa"/>
          </w:tcPr>
          <w:p w14:paraId="5521361E"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68D5F9F9" w14:textId="77777777" w:rsidTr="004479F1">
        <w:tc>
          <w:tcPr>
            <w:tcW w:w="0" w:type="auto"/>
          </w:tcPr>
          <w:p w14:paraId="2D48D65D" w14:textId="5DDEC366"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Health services</w:t>
            </w:r>
          </w:p>
        </w:tc>
        <w:tc>
          <w:tcPr>
            <w:tcW w:w="1392" w:type="dxa"/>
          </w:tcPr>
          <w:p w14:paraId="5E54733E"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5F0393F4" w14:textId="77777777" w:rsidTr="004479F1">
        <w:tc>
          <w:tcPr>
            <w:tcW w:w="0" w:type="auto"/>
          </w:tcPr>
          <w:p w14:paraId="73E3A73C" w14:textId="45FB0AFA"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Local food and fresh produce</w:t>
            </w:r>
          </w:p>
        </w:tc>
        <w:tc>
          <w:tcPr>
            <w:tcW w:w="1392" w:type="dxa"/>
          </w:tcPr>
          <w:p w14:paraId="7F93AA92"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4A585C56" w14:textId="77777777" w:rsidTr="004479F1">
        <w:tc>
          <w:tcPr>
            <w:tcW w:w="0" w:type="auto"/>
          </w:tcPr>
          <w:p w14:paraId="274FEDA8" w14:textId="4AE0FA60"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Arts and culture</w:t>
            </w:r>
          </w:p>
        </w:tc>
        <w:tc>
          <w:tcPr>
            <w:tcW w:w="1392" w:type="dxa"/>
          </w:tcPr>
          <w:p w14:paraId="405CFCBB"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52E37CB2" w14:textId="77777777" w:rsidTr="004479F1">
        <w:tc>
          <w:tcPr>
            <w:tcW w:w="0" w:type="auto"/>
          </w:tcPr>
          <w:p w14:paraId="3ADB373E" w14:textId="33F221BF"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Sports and recreation facilities</w:t>
            </w:r>
          </w:p>
        </w:tc>
        <w:tc>
          <w:tcPr>
            <w:tcW w:w="1392" w:type="dxa"/>
          </w:tcPr>
          <w:p w14:paraId="06E323DD"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0131CEC4" w14:textId="77777777" w:rsidTr="004479F1">
        <w:tc>
          <w:tcPr>
            <w:tcW w:w="0" w:type="auto"/>
          </w:tcPr>
          <w:p w14:paraId="7C33A754" w14:textId="6B05734D"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Nature, parks, and open spaces</w:t>
            </w:r>
          </w:p>
        </w:tc>
        <w:tc>
          <w:tcPr>
            <w:tcW w:w="1392" w:type="dxa"/>
          </w:tcPr>
          <w:p w14:paraId="64A74C95"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2C6C0609" w14:textId="77777777" w:rsidTr="004479F1">
        <w:tc>
          <w:tcPr>
            <w:tcW w:w="0" w:type="auto"/>
          </w:tcPr>
          <w:p w14:paraId="6ED5F87C" w14:textId="4B2545C9"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Places to play, meet, and gather</w:t>
            </w:r>
          </w:p>
        </w:tc>
        <w:tc>
          <w:tcPr>
            <w:tcW w:w="1392" w:type="dxa"/>
          </w:tcPr>
          <w:p w14:paraId="21AAB199"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1005DAC8" w14:textId="77777777" w:rsidTr="004479F1">
        <w:tc>
          <w:tcPr>
            <w:tcW w:w="0" w:type="auto"/>
          </w:tcPr>
          <w:p w14:paraId="47305DBD" w14:textId="6FF310C0"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Public transport</w:t>
            </w:r>
          </w:p>
        </w:tc>
        <w:tc>
          <w:tcPr>
            <w:tcW w:w="1392" w:type="dxa"/>
          </w:tcPr>
          <w:p w14:paraId="2588E6AA"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2F84A923" w14:textId="77777777" w:rsidTr="004479F1">
        <w:tc>
          <w:tcPr>
            <w:tcW w:w="0" w:type="auto"/>
          </w:tcPr>
          <w:p w14:paraId="4BA6E806" w14:textId="5AD682B2" w:rsidR="000B34A7" w:rsidRPr="00727A82" w:rsidRDefault="000B34A7" w:rsidP="00727A82">
            <w:pPr>
              <w:pStyle w:val="BodyTextNumberedMPC22"/>
              <w:keepNext/>
              <w:keepLines/>
              <w:numPr>
                <w:ilvl w:val="0"/>
                <w:numId w:val="0"/>
              </w:numPr>
              <w:rPr>
                <w:b/>
                <w:bCs/>
                <w:sz w:val="24"/>
                <w:szCs w:val="28"/>
              </w:rPr>
            </w:pPr>
            <w:r w:rsidRPr="00727A82">
              <w:rPr>
                <w:rFonts w:cstheme="minorHAnsi"/>
                <w:b/>
                <w:bCs/>
                <w:sz w:val="24"/>
                <w:szCs w:val="28"/>
              </w:rPr>
              <w:t>No specific destination</w:t>
            </w:r>
          </w:p>
        </w:tc>
        <w:tc>
          <w:tcPr>
            <w:tcW w:w="1392" w:type="dxa"/>
          </w:tcPr>
          <w:p w14:paraId="5D1FFEF3" w14:textId="77777777" w:rsidR="000B34A7" w:rsidRPr="00727A82" w:rsidRDefault="000B34A7" w:rsidP="00727A82">
            <w:pPr>
              <w:pStyle w:val="BodyTextNumberedMPC22"/>
              <w:keepNext/>
              <w:keepLines/>
              <w:numPr>
                <w:ilvl w:val="0"/>
                <w:numId w:val="0"/>
              </w:numPr>
              <w:rPr>
                <w:sz w:val="24"/>
                <w:szCs w:val="28"/>
              </w:rPr>
            </w:pPr>
          </w:p>
        </w:tc>
      </w:tr>
      <w:tr w:rsidR="000B34A7" w:rsidRPr="00727A82" w14:paraId="4A09C009" w14:textId="77777777" w:rsidTr="004479F1">
        <w:tc>
          <w:tcPr>
            <w:tcW w:w="0" w:type="auto"/>
          </w:tcPr>
          <w:p w14:paraId="3FF91C98" w14:textId="61E79E8A" w:rsidR="000B34A7" w:rsidRPr="00727A82" w:rsidRDefault="000B34A7" w:rsidP="000B34A7">
            <w:pPr>
              <w:pStyle w:val="BodyTextNumberedMPC22"/>
              <w:numPr>
                <w:ilvl w:val="0"/>
                <w:numId w:val="0"/>
              </w:numPr>
              <w:rPr>
                <w:rFonts w:cstheme="minorHAnsi"/>
                <w:b/>
                <w:bCs/>
                <w:sz w:val="24"/>
                <w:szCs w:val="28"/>
              </w:rPr>
            </w:pPr>
            <w:r w:rsidRPr="00727A82">
              <w:rPr>
                <w:rFonts w:cstheme="minorHAnsi"/>
                <w:b/>
                <w:bCs/>
                <w:sz w:val="24"/>
                <w:szCs w:val="28"/>
              </w:rPr>
              <w:t>Other</w:t>
            </w:r>
          </w:p>
        </w:tc>
        <w:tc>
          <w:tcPr>
            <w:tcW w:w="1392" w:type="dxa"/>
          </w:tcPr>
          <w:p w14:paraId="52CAD2E7" w14:textId="77777777" w:rsidR="000B34A7" w:rsidRPr="00727A82" w:rsidRDefault="000B34A7" w:rsidP="000B34A7">
            <w:pPr>
              <w:pStyle w:val="BodyTextNumberedMPC22"/>
              <w:numPr>
                <w:ilvl w:val="0"/>
                <w:numId w:val="0"/>
              </w:numPr>
              <w:rPr>
                <w:sz w:val="24"/>
                <w:szCs w:val="28"/>
              </w:rPr>
            </w:pPr>
          </w:p>
        </w:tc>
      </w:tr>
    </w:tbl>
    <w:p w14:paraId="7DAEC536" w14:textId="77777777" w:rsidR="0046798B" w:rsidRPr="00727A82" w:rsidRDefault="0046798B" w:rsidP="0046798B">
      <w:pPr>
        <w:pStyle w:val="BodyTextNumberedMPC22"/>
        <w:numPr>
          <w:ilvl w:val="0"/>
          <w:numId w:val="0"/>
        </w:numPr>
        <w:ind w:left="720" w:hanging="360"/>
        <w:rPr>
          <w:sz w:val="24"/>
          <w:szCs w:val="28"/>
        </w:rPr>
      </w:pPr>
    </w:p>
    <w:p w14:paraId="7853CAE4" w14:textId="31B7D865" w:rsidR="00426BA6" w:rsidRPr="00727A82" w:rsidRDefault="00426BA6" w:rsidP="004479F1">
      <w:pPr>
        <w:pStyle w:val="BodyTextNumberedMPC22"/>
        <w:keepNext/>
        <w:ind w:left="0" w:firstLine="0"/>
        <w:rPr>
          <w:sz w:val="24"/>
          <w:szCs w:val="28"/>
        </w:rPr>
      </w:pPr>
      <w:r w:rsidRPr="00727A82">
        <w:rPr>
          <w:sz w:val="24"/>
          <w:szCs w:val="28"/>
        </w:rPr>
        <w:lastRenderedPageBreak/>
        <w:t>Do you identify as a person living with any of the following?</w:t>
      </w:r>
      <w:r w:rsidR="008170E6">
        <w:rPr>
          <w:sz w:val="24"/>
          <w:szCs w:val="28"/>
        </w:rPr>
        <w:t xml:space="preserve"> Tick all that apply</w:t>
      </w:r>
    </w:p>
    <w:tbl>
      <w:tblPr>
        <w:tblStyle w:val="TableGrid"/>
        <w:tblW w:w="0" w:type="auto"/>
        <w:tblInd w:w="720" w:type="dxa"/>
        <w:tblLook w:val="04A0" w:firstRow="1" w:lastRow="0" w:firstColumn="1" w:lastColumn="0" w:noHBand="0" w:noVBand="1"/>
      </w:tblPr>
      <w:tblGrid>
        <w:gridCol w:w="2536"/>
        <w:gridCol w:w="1275"/>
      </w:tblGrid>
      <w:tr w:rsidR="000D22DC" w:rsidRPr="00727A82" w14:paraId="6AFCA9ED" w14:textId="77777777" w:rsidTr="00701E48">
        <w:tc>
          <w:tcPr>
            <w:tcW w:w="2536" w:type="dxa"/>
          </w:tcPr>
          <w:p w14:paraId="690E012C" w14:textId="74935EF8" w:rsidR="000D22DC" w:rsidRPr="00155E32" w:rsidRDefault="000D22DC" w:rsidP="004479F1">
            <w:pPr>
              <w:pStyle w:val="BodyTextNumberedMPC22"/>
              <w:keepNext/>
              <w:numPr>
                <w:ilvl w:val="0"/>
                <w:numId w:val="0"/>
              </w:numPr>
              <w:rPr>
                <w:b/>
                <w:bCs/>
                <w:sz w:val="24"/>
                <w:szCs w:val="28"/>
              </w:rPr>
            </w:pPr>
            <w:r w:rsidRPr="00155E32">
              <w:rPr>
                <w:b/>
                <w:bCs/>
                <w:sz w:val="24"/>
                <w:szCs w:val="28"/>
              </w:rPr>
              <w:t>Sensory impairment</w:t>
            </w:r>
          </w:p>
        </w:tc>
        <w:tc>
          <w:tcPr>
            <w:tcW w:w="1275" w:type="dxa"/>
          </w:tcPr>
          <w:p w14:paraId="594FF1D0" w14:textId="77777777" w:rsidR="000D22DC" w:rsidRPr="00727A82" w:rsidRDefault="000D22DC" w:rsidP="004479F1">
            <w:pPr>
              <w:pStyle w:val="BodyTextNumberedMPC22"/>
              <w:keepNext/>
              <w:numPr>
                <w:ilvl w:val="0"/>
                <w:numId w:val="0"/>
              </w:numPr>
              <w:rPr>
                <w:sz w:val="24"/>
                <w:szCs w:val="28"/>
              </w:rPr>
            </w:pPr>
          </w:p>
        </w:tc>
      </w:tr>
      <w:tr w:rsidR="000D22DC" w:rsidRPr="00727A82" w14:paraId="49FBEF5B" w14:textId="77777777" w:rsidTr="00701E48">
        <w:tc>
          <w:tcPr>
            <w:tcW w:w="2536" w:type="dxa"/>
          </w:tcPr>
          <w:p w14:paraId="7A0FE27A" w14:textId="626F1EF6" w:rsidR="000D22DC" w:rsidRPr="00155E32" w:rsidRDefault="000D22DC" w:rsidP="004479F1">
            <w:pPr>
              <w:pStyle w:val="BodyTextNumberedMPC22"/>
              <w:keepNext/>
              <w:numPr>
                <w:ilvl w:val="0"/>
                <w:numId w:val="0"/>
              </w:numPr>
              <w:rPr>
                <w:b/>
                <w:bCs/>
                <w:sz w:val="24"/>
                <w:szCs w:val="28"/>
              </w:rPr>
            </w:pPr>
            <w:r w:rsidRPr="00155E32">
              <w:rPr>
                <w:b/>
                <w:bCs/>
                <w:sz w:val="24"/>
                <w:szCs w:val="28"/>
              </w:rPr>
              <w:t>Intellectual disability</w:t>
            </w:r>
          </w:p>
        </w:tc>
        <w:tc>
          <w:tcPr>
            <w:tcW w:w="1275" w:type="dxa"/>
          </w:tcPr>
          <w:p w14:paraId="4E706C6A" w14:textId="77777777" w:rsidR="000D22DC" w:rsidRPr="00727A82" w:rsidRDefault="000D22DC" w:rsidP="004479F1">
            <w:pPr>
              <w:pStyle w:val="BodyTextNumberedMPC22"/>
              <w:keepNext/>
              <w:numPr>
                <w:ilvl w:val="0"/>
                <w:numId w:val="0"/>
              </w:numPr>
              <w:rPr>
                <w:sz w:val="24"/>
                <w:szCs w:val="28"/>
              </w:rPr>
            </w:pPr>
          </w:p>
        </w:tc>
      </w:tr>
      <w:tr w:rsidR="000D22DC" w:rsidRPr="00727A82" w14:paraId="73B40501" w14:textId="77777777" w:rsidTr="00701E48">
        <w:tc>
          <w:tcPr>
            <w:tcW w:w="2536" w:type="dxa"/>
          </w:tcPr>
          <w:p w14:paraId="611A4F85" w14:textId="14398ED5" w:rsidR="000D22DC" w:rsidRPr="00155E32" w:rsidRDefault="000D22DC" w:rsidP="004479F1">
            <w:pPr>
              <w:pStyle w:val="BodyTextNumberedMPC22"/>
              <w:keepNext/>
              <w:numPr>
                <w:ilvl w:val="0"/>
                <w:numId w:val="0"/>
              </w:numPr>
              <w:rPr>
                <w:b/>
                <w:bCs/>
                <w:sz w:val="24"/>
                <w:szCs w:val="28"/>
              </w:rPr>
            </w:pPr>
            <w:r w:rsidRPr="00155E32">
              <w:rPr>
                <w:b/>
                <w:bCs/>
                <w:sz w:val="24"/>
                <w:szCs w:val="28"/>
              </w:rPr>
              <w:t>Neuro-diverse</w:t>
            </w:r>
          </w:p>
        </w:tc>
        <w:tc>
          <w:tcPr>
            <w:tcW w:w="1275" w:type="dxa"/>
          </w:tcPr>
          <w:p w14:paraId="49699CDF" w14:textId="77777777" w:rsidR="000D22DC" w:rsidRPr="00727A82" w:rsidRDefault="000D22DC" w:rsidP="004479F1">
            <w:pPr>
              <w:pStyle w:val="BodyTextNumberedMPC22"/>
              <w:keepNext/>
              <w:numPr>
                <w:ilvl w:val="0"/>
                <w:numId w:val="0"/>
              </w:numPr>
              <w:rPr>
                <w:sz w:val="24"/>
                <w:szCs w:val="28"/>
              </w:rPr>
            </w:pPr>
          </w:p>
        </w:tc>
      </w:tr>
      <w:tr w:rsidR="000D22DC" w:rsidRPr="00727A82" w14:paraId="5FBC6645" w14:textId="77777777" w:rsidTr="00701E48">
        <w:tc>
          <w:tcPr>
            <w:tcW w:w="2536" w:type="dxa"/>
          </w:tcPr>
          <w:p w14:paraId="5C30EA14" w14:textId="69D23341" w:rsidR="000D22DC" w:rsidRPr="00155E32" w:rsidRDefault="000D22DC" w:rsidP="004479F1">
            <w:pPr>
              <w:pStyle w:val="BodyTextNumberedMPC22"/>
              <w:keepNext/>
              <w:numPr>
                <w:ilvl w:val="0"/>
                <w:numId w:val="0"/>
              </w:numPr>
              <w:rPr>
                <w:b/>
                <w:bCs/>
                <w:sz w:val="24"/>
                <w:szCs w:val="28"/>
              </w:rPr>
            </w:pPr>
            <w:r w:rsidRPr="00155E32">
              <w:rPr>
                <w:b/>
                <w:bCs/>
                <w:sz w:val="24"/>
                <w:szCs w:val="28"/>
              </w:rPr>
              <w:t>Physical disability</w:t>
            </w:r>
          </w:p>
        </w:tc>
        <w:tc>
          <w:tcPr>
            <w:tcW w:w="1275" w:type="dxa"/>
          </w:tcPr>
          <w:p w14:paraId="5B90DEB3" w14:textId="77777777" w:rsidR="000D22DC" w:rsidRPr="00727A82" w:rsidRDefault="000D22DC" w:rsidP="004479F1">
            <w:pPr>
              <w:pStyle w:val="BodyTextNumberedMPC22"/>
              <w:keepNext/>
              <w:numPr>
                <w:ilvl w:val="0"/>
                <w:numId w:val="0"/>
              </w:numPr>
              <w:rPr>
                <w:sz w:val="24"/>
                <w:szCs w:val="28"/>
              </w:rPr>
            </w:pPr>
          </w:p>
        </w:tc>
      </w:tr>
      <w:tr w:rsidR="000D22DC" w:rsidRPr="00727A82" w14:paraId="60C76E73" w14:textId="77777777" w:rsidTr="00701E48">
        <w:tc>
          <w:tcPr>
            <w:tcW w:w="2536" w:type="dxa"/>
          </w:tcPr>
          <w:p w14:paraId="59AC5ED3" w14:textId="251118E5" w:rsidR="000D22DC" w:rsidRPr="00155E32" w:rsidRDefault="000D22DC" w:rsidP="004479F1">
            <w:pPr>
              <w:pStyle w:val="BodyTextNumberedMPC22"/>
              <w:keepNext/>
              <w:numPr>
                <w:ilvl w:val="0"/>
                <w:numId w:val="0"/>
              </w:numPr>
              <w:rPr>
                <w:b/>
                <w:bCs/>
                <w:sz w:val="24"/>
                <w:szCs w:val="28"/>
              </w:rPr>
            </w:pPr>
            <w:r w:rsidRPr="00155E32">
              <w:rPr>
                <w:b/>
                <w:bCs/>
                <w:sz w:val="24"/>
                <w:szCs w:val="28"/>
              </w:rPr>
              <w:t>Mental illness</w:t>
            </w:r>
          </w:p>
        </w:tc>
        <w:tc>
          <w:tcPr>
            <w:tcW w:w="1275" w:type="dxa"/>
          </w:tcPr>
          <w:p w14:paraId="44BEA4DC" w14:textId="77777777" w:rsidR="000D22DC" w:rsidRPr="00727A82" w:rsidRDefault="000D22DC" w:rsidP="004479F1">
            <w:pPr>
              <w:pStyle w:val="BodyTextNumberedMPC22"/>
              <w:keepNext/>
              <w:numPr>
                <w:ilvl w:val="0"/>
                <w:numId w:val="0"/>
              </w:numPr>
              <w:rPr>
                <w:sz w:val="24"/>
                <w:szCs w:val="28"/>
              </w:rPr>
            </w:pPr>
          </w:p>
        </w:tc>
      </w:tr>
      <w:tr w:rsidR="000D22DC" w:rsidRPr="00727A82" w14:paraId="03DFE7EF" w14:textId="77777777" w:rsidTr="00701E48">
        <w:tc>
          <w:tcPr>
            <w:tcW w:w="2536" w:type="dxa"/>
          </w:tcPr>
          <w:p w14:paraId="5DE52C82" w14:textId="1752B9A8" w:rsidR="000D22DC" w:rsidRPr="00155E32" w:rsidRDefault="000D22DC" w:rsidP="004479F1">
            <w:pPr>
              <w:pStyle w:val="BodyTextNumberedMPC22"/>
              <w:keepNext/>
              <w:numPr>
                <w:ilvl w:val="0"/>
                <w:numId w:val="0"/>
              </w:numPr>
              <w:rPr>
                <w:b/>
                <w:bCs/>
                <w:sz w:val="24"/>
                <w:szCs w:val="28"/>
              </w:rPr>
            </w:pPr>
            <w:r w:rsidRPr="00155E32">
              <w:rPr>
                <w:b/>
                <w:bCs/>
                <w:sz w:val="24"/>
                <w:szCs w:val="28"/>
              </w:rPr>
              <w:t>Chronic health condition</w:t>
            </w:r>
          </w:p>
        </w:tc>
        <w:tc>
          <w:tcPr>
            <w:tcW w:w="1275" w:type="dxa"/>
          </w:tcPr>
          <w:p w14:paraId="3BE9654C" w14:textId="77777777" w:rsidR="000D22DC" w:rsidRPr="00727A82" w:rsidRDefault="000D22DC" w:rsidP="004479F1">
            <w:pPr>
              <w:pStyle w:val="BodyTextNumberedMPC22"/>
              <w:keepNext/>
              <w:numPr>
                <w:ilvl w:val="0"/>
                <w:numId w:val="0"/>
              </w:numPr>
              <w:rPr>
                <w:sz w:val="24"/>
                <w:szCs w:val="28"/>
              </w:rPr>
            </w:pPr>
          </w:p>
        </w:tc>
      </w:tr>
      <w:tr w:rsidR="000D22DC" w:rsidRPr="00727A82" w14:paraId="29B07A35" w14:textId="77777777" w:rsidTr="00701E48">
        <w:tc>
          <w:tcPr>
            <w:tcW w:w="2536" w:type="dxa"/>
          </w:tcPr>
          <w:p w14:paraId="3FD16EB3" w14:textId="03D5896F" w:rsidR="000D22DC" w:rsidRPr="00155E32" w:rsidRDefault="000D22DC" w:rsidP="004479F1">
            <w:pPr>
              <w:pStyle w:val="BodyTextNumberedMPC22"/>
              <w:keepNext/>
              <w:numPr>
                <w:ilvl w:val="0"/>
                <w:numId w:val="0"/>
              </w:numPr>
              <w:rPr>
                <w:b/>
                <w:bCs/>
                <w:sz w:val="24"/>
                <w:szCs w:val="28"/>
              </w:rPr>
            </w:pPr>
            <w:r w:rsidRPr="00155E32">
              <w:rPr>
                <w:b/>
                <w:bCs/>
                <w:sz w:val="24"/>
                <w:szCs w:val="28"/>
              </w:rPr>
              <w:t>No</w:t>
            </w:r>
          </w:p>
        </w:tc>
        <w:tc>
          <w:tcPr>
            <w:tcW w:w="1275" w:type="dxa"/>
          </w:tcPr>
          <w:p w14:paraId="6090AFAD" w14:textId="77777777" w:rsidR="000D22DC" w:rsidRPr="00727A82" w:rsidRDefault="000D22DC" w:rsidP="004479F1">
            <w:pPr>
              <w:pStyle w:val="BodyTextNumberedMPC22"/>
              <w:keepNext/>
              <w:numPr>
                <w:ilvl w:val="0"/>
                <w:numId w:val="0"/>
              </w:numPr>
              <w:rPr>
                <w:sz w:val="24"/>
                <w:szCs w:val="28"/>
              </w:rPr>
            </w:pPr>
          </w:p>
        </w:tc>
      </w:tr>
      <w:tr w:rsidR="000D22DC" w:rsidRPr="00727A82" w14:paraId="3020741D" w14:textId="77777777" w:rsidTr="00701E48">
        <w:tc>
          <w:tcPr>
            <w:tcW w:w="2536" w:type="dxa"/>
          </w:tcPr>
          <w:p w14:paraId="724D0E7B" w14:textId="2D7E9052" w:rsidR="000D22DC" w:rsidRPr="00155E32" w:rsidRDefault="000D22DC" w:rsidP="004479F1">
            <w:pPr>
              <w:pStyle w:val="BodyTextNumberedMPC22"/>
              <w:keepNext/>
              <w:numPr>
                <w:ilvl w:val="0"/>
                <w:numId w:val="0"/>
              </w:numPr>
              <w:rPr>
                <w:b/>
                <w:bCs/>
                <w:sz w:val="24"/>
                <w:szCs w:val="28"/>
              </w:rPr>
            </w:pPr>
            <w:r w:rsidRPr="00155E32">
              <w:rPr>
                <w:b/>
                <w:bCs/>
                <w:sz w:val="24"/>
                <w:szCs w:val="28"/>
              </w:rPr>
              <w:t>Prefer not to say</w:t>
            </w:r>
          </w:p>
        </w:tc>
        <w:tc>
          <w:tcPr>
            <w:tcW w:w="1275" w:type="dxa"/>
          </w:tcPr>
          <w:p w14:paraId="11316C9D" w14:textId="77777777" w:rsidR="000D22DC" w:rsidRPr="00727A82" w:rsidRDefault="000D22DC" w:rsidP="004479F1">
            <w:pPr>
              <w:pStyle w:val="BodyTextNumberedMPC22"/>
              <w:keepNext/>
              <w:numPr>
                <w:ilvl w:val="0"/>
                <w:numId w:val="0"/>
              </w:numPr>
              <w:rPr>
                <w:sz w:val="24"/>
                <w:szCs w:val="28"/>
              </w:rPr>
            </w:pPr>
          </w:p>
        </w:tc>
      </w:tr>
    </w:tbl>
    <w:p w14:paraId="5613E156" w14:textId="77777777" w:rsidR="00937C0F" w:rsidRPr="00727A82" w:rsidRDefault="00937C0F" w:rsidP="00937C0F">
      <w:pPr>
        <w:pStyle w:val="BulletPointOrangeMPC22"/>
        <w:numPr>
          <w:ilvl w:val="0"/>
          <w:numId w:val="0"/>
        </w:numPr>
        <w:rPr>
          <w:sz w:val="24"/>
          <w:szCs w:val="26"/>
        </w:rPr>
      </w:pPr>
    </w:p>
    <w:p w14:paraId="3B546A6B" w14:textId="02EF6A94" w:rsidR="00937C0F" w:rsidRPr="00727A82" w:rsidRDefault="00937C0F" w:rsidP="007E7E45">
      <w:pPr>
        <w:pStyle w:val="BodyTextNumberedMPC22"/>
        <w:keepNext/>
        <w:rPr>
          <w:sz w:val="24"/>
          <w:szCs w:val="28"/>
        </w:rPr>
      </w:pPr>
      <w:r w:rsidRPr="00727A82">
        <w:rPr>
          <w:sz w:val="24"/>
          <w:szCs w:val="28"/>
        </w:rPr>
        <w:t xml:space="preserve">Which of the following best describes your occupation? </w:t>
      </w:r>
      <w:r w:rsidR="008170E6">
        <w:rPr>
          <w:sz w:val="24"/>
          <w:szCs w:val="28"/>
        </w:rPr>
        <w:t>Tick all that apply</w:t>
      </w:r>
    </w:p>
    <w:tbl>
      <w:tblPr>
        <w:tblStyle w:val="TableGrid"/>
        <w:tblW w:w="0" w:type="auto"/>
        <w:tblInd w:w="720" w:type="dxa"/>
        <w:tblLook w:val="04A0" w:firstRow="1" w:lastRow="0" w:firstColumn="1" w:lastColumn="0" w:noHBand="0" w:noVBand="1"/>
      </w:tblPr>
      <w:tblGrid>
        <w:gridCol w:w="4992"/>
        <w:gridCol w:w="1336"/>
      </w:tblGrid>
      <w:tr w:rsidR="00BE75A4" w:rsidRPr="00727A82" w14:paraId="2E184B3B" w14:textId="77777777" w:rsidTr="004479F1">
        <w:tc>
          <w:tcPr>
            <w:tcW w:w="0" w:type="auto"/>
          </w:tcPr>
          <w:p w14:paraId="16625286" w14:textId="757BDE4E" w:rsidR="00BE75A4" w:rsidRPr="00155E32" w:rsidRDefault="00BE75A4" w:rsidP="00BE75A4">
            <w:pPr>
              <w:pStyle w:val="BodyTextNumberedMPC22"/>
              <w:numPr>
                <w:ilvl w:val="0"/>
                <w:numId w:val="0"/>
              </w:numPr>
              <w:rPr>
                <w:b/>
                <w:bCs/>
                <w:sz w:val="24"/>
                <w:szCs w:val="28"/>
              </w:rPr>
            </w:pPr>
            <w:r w:rsidRPr="00155E32">
              <w:rPr>
                <w:b/>
                <w:bCs/>
                <w:sz w:val="24"/>
                <w:szCs w:val="28"/>
              </w:rPr>
              <w:t>Casual employment</w:t>
            </w:r>
          </w:p>
        </w:tc>
        <w:tc>
          <w:tcPr>
            <w:tcW w:w="1336" w:type="dxa"/>
          </w:tcPr>
          <w:p w14:paraId="5504A41A" w14:textId="77777777" w:rsidR="00BE75A4" w:rsidRPr="00727A82" w:rsidRDefault="00BE75A4" w:rsidP="00BE75A4">
            <w:pPr>
              <w:pStyle w:val="BodyTextNumberedMPC22"/>
              <w:numPr>
                <w:ilvl w:val="0"/>
                <w:numId w:val="0"/>
              </w:numPr>
              <w:rPr>
                <w:sz w:val="24"/>
                <w:szCs w:val="28"/>
              </w:rPr>
            </w:pPr>
          </w:p>
        </w:tc>
      </w:tr>
      <w:tr w:rsidR="00BE75A4" w:rsidRPr="00727A82" w14:paraId="7534015B" w14:textId="77777777" w:rsidTr="004479F1">
        <w:tc>
          <w:tcPr>
            <w:tcW w:w="0" w:type="auto"/>
          </w:tcPr>
          <w:p w14:paraId="750AE70E" w14:textId="6E165842" w:rsidR="00BE75A4" w:rsidRPr="00155E32" w:rsidRDefault="00BE75A4" w:rsidP="00BE75A4">
            <w:pPr>
              <w:pStyle w:val="BodyTextNumberedMPC22"/>
              <w:numPr>
                <w:ilvl w:val="0"/>
                <w:numId w:val="0"/>
              </w:numPr>
              <w:rPr>
                <w:b/>
                <w:bCs/>
                <w:sz w:val="24"/>
                <w:szCs w:val="28"/>
              </w:rPr>
            </w:pPr>
            <w:r w:rsidRPr="00155E32">
              <w:rPr>
                <w:b/>
                <w:bCs/>
                <w:sz w:val="24"/>
                <w:szCs w:val="28"/>
              </w:rPr>
              <w:t>Part-time employment</w:t>
            </w:r>
          </w:p>
        </w:tc>
        <w:tc>
          <w:tcPr>
            <w:tcW w:w="1336" w:type="dxa"/>
          </w:tcPr>
          <w:p w14:paraId="3E4EEF02" w14:textId="77777777" w:rsidR="00BE75A4" w:rsidRPr="00727A82" w:rsidRDefault="00BE75A4" w:rsidP="00BE75A4">
            <w:pPr>
              <w:pStyle w:val="BodyTextNumberedMPC22"/>
              <w:numPr>
                <w:ilvl w:val="0"/>
                <w:numId w:val="0"/>
              </w:numPr>
              <w:rPr>
                <w:sz w:val="24"/>
                <w:szCs w:val="28"/>
              </w:rPr>
            </w:pPr>
          </w:p>
        </w:tc>
      </w:tr>
      <w:tr w:rsidR="00BE75A4" w:rsidRPr="00727A82" w14:paraId="10B3B844" w14:textId="77777777" w:rsidTr="004479F1">
        <w:tc>
          <w:tcPr>
            <w:tcW w:w="0" w:type="auto"/>
          </w:tcPr>
          <w:p w14:paraId="6724F3E5" w14:textId="6F3B3CF8" w:rsidR="00BE75A4" w:rsidRPr="00155E32" w:rsidRDefault="00BE75A4" w:rsidP="00BE75A4">
            <w:pPr>
              <w:pStyle w:val="BodyTextNumberedMPC22"/>
              <w:numPr>
                <w:ilvl w:val="0"/>
                <w:numId w:val="0"/>
              </w:numPr>
              <w:rPr>
                <w:b/>
                <w:bCs/>
                <w:sz w:val="24"/>
                <w:szCs w:val="28"/>
              </w:rPr>
            </w:pPr>
            <w:r w:rsidRPr="00155E32">
              <w:rPr>
                <w:b/>
                <w:bCs/>
                <w:sz w:val="24"/>
                <w:szCs w:val="28"/>
              </w:rPr>
              <w:t>Full-time employment</w:t>
            </w:r>
          </w:p>
        </w:tc>
        <w:tc>
          <w:tcPr>
            <w:tcW w:w="1336" w:type="dxa"/>
          </w:tcPr>
          <w:p w14:paraId="0FAD9181" w14:textId="77777777" w:rsidR="00BE75A4" w:rsidRPr="00727A82" w:rsidRDefault="00BE75A4" w:rsidP="00BE75A4">
            <w:pPr>
              <w:pStyle w:val="BodyTextNumberedMPC22"/>
              <w:numPr>
                <w:ilvl w:val="0"/>
                <w:numId w:val="0"/>
              </w:numPr>
              <w:rPr>
                <w:sz w:val="24"/>
                <w:szCs w:val="28"/>
              </w:rPr>
            </w:pPr>
          </w:p>
        </w:tc>
      </w:tr>
      <w:tr w:rsidR="00BE75A4" w:rsidRPr="00727A82" w14:paraId="1AB0F636" w14:textId="77777777" w:rsidTr="004479F1">
        <w:tc>
          <w:tcPr>
            <w:tcW w:w="0" w:type="auto"/>
          </w:tcPr>
          <w:p w14:paraId="59B0B73B" w14:textId="41D1C526" w:rsidR="00BE75A4" w:rsidRPr="00155E32" w:rsidRDefault="00BE75A4" w:rsidP="00BE75A4">
            <w:pPr>
              <w:pStyle w:val="BodyTextNumberedMPC22"/>
              <w:numPr>
                <w:ilvl w:val="0"/>
                <w:numId w:val="0"/>
              </w:numPr>
              <w:rPr>
                <w:b/>
                <w:bCs/>
                <w:sz w:val="24"/>
                <w:szCs w:val="28"/>
              </w:rPr>
            </w:pPr>
            <w:r w:rsidRPr="00155E32">
              <w:rPr>
                <w:b/>
                <w:bCs/>
                <w:sz w:val="24"/>
                <w:szCs w:val="28"/>
              </w:rPr>
              <w:t>Part-time or full-time unpaid or domestic duties</w:t>
            </w:r>
          </w:p>
        </w:tc>
        <w:tc>
          <w:tcPr>
            <w:tcW w:w="1336" w:type="dxa"/>
          </w:tcPr>
          <w:p w14:paraId="6B724AEA" w14:textId="77777777" w:rsidR="00BE75A4" w:rsidRPr="00727A82" w:rsidRDefault="00BE75A4" w:rsidP="00BE75A4">
            <w:pPr>
              <w:pStyle w:val="BodyTextNumberedMPC22"/>
              <w:numPr>
                <w:ilvl w:val="0"/>
                <w:numId w:val="0"/>
              </w:numPr>
              <w:rPr>
                <w:sz w:val="24"/>
                <w:szCs w:val="28"/>
              </w:rPr>
            </w:pPr>
          </w:p>
        </w:tc>
      </w:tr>
      <w:tr w:rsidR="00BE75A4" w:rsidRPr="00727A82" w14:paraId="09591DA9" w14:textId="77777777" w:rsidTr="004479F1">
        <w:tc>
          <w:tcPr>
            <w:tcW w:w="0" w:type="auto"/>
          </w:tcPr>
          <w:p w14:paraId="11E22B32" w14:textId="390D5316" w:rsidR="00BE75A4" w:rsidRPr="00155E32" w:rsidRDefault="00BE75A4" w:rsidP="00BE75A4">
            <w:pPr>
              <w:pStyle w:val="BodyTextNumberedMPC22"/>
              <w:numPr>
                <w:ilvl w:val="0"/>
                <w:numId w:val="0"/>
              </w:numPr>
              <w:rPr>
                <w:b/>
                <w:bCs/>
                <w:sz w:val="24"/>
                <w:szCs w:val="28"/>
              </w:rPr>
            </w:pPr>
            <w:r w:rsidRPr="00155E32">
              <w:rPr>
                <w:b/>
                <w:bCs/>
                <w:sz w:val="24"/>
                <w:szCs w:val="28"/>
              </w:rPr>
              <w:t>Student</w:t>
            </w:r>
          </w:p>
        </w:tc>
        <w:tc>
          <w:tcPr>
            <w:tcW w:w="1336" w:type="dxa"/>
          </w:tcPr>
          <w:p w14:paraId="2C9FCBC5" w14:textId="77777777" w:rsidR="00BE75A4" w:rsidRPr="00727A82" w:rsidRDefault="00BE75A4" w:rsidP="00BE75A4">
            <w:pPr>
              <w:pStyle w:val="BodyTextNumberedMPC22"/>
              <w:numPr>
                <w:ilvl w:val="0"/>
                <w:numId w:val="0"/>
              </w:numPr>
              <w:rPr>
                <w:sz w:val="24"/>
                <w:szCs w:val="28"/>
              </w:rPr>
            </w:pPr>
          </w:p>
        </w:tc>
      </w:tr>
      <w:tr w:rsidR="00BE75A4" w:rsidRPr="00727A82" w14:paraId="7368F19A" w14:textId="77777777" w:rsidTr="004479F1">
        <w:tc>
          <w:tcPr>
            <w:tcW w:w="0" w:type="auto"/>
          </w:tcPr>
          <w:p w14:paraId="3AD38EBF" w14:textId="6595A9EB" w:rsidR="00BE75A4" w:rsidRPr="00155E32" w:rsidRDefault="00BE75A4" w:rsidP="00BE75A4">
            <w:pPr>
              <w:pStyle w:val="BodyTextNumberedMPC22"/>
              <w:numPr>
                <w:ilvl w:val="0"/>
                <w:numId w:val="0"/>
              </w:numPr>
              <w:rPr>
                <w:b/>
                <w:bCs/>
                <w:sz w:val="24"/>
                <w:szCs w:val="28"/>
              </w:rPr>
            </w:pPr>
            <w:r w:rsidRPr="00155E32">
              <w:rPr>
                <w:b/>
                <w:bCs/>
                <w:sz w:val="24"/>
                <w:szCs w:val="28"/>
              </w:rPr>
              <w:t>Unemployed</w:t>
            </w:r>
          </w:p>
        </w:tc>
        <w:tc>
          <w:tcPr>
            <w:tcW w:w="1336" w:type="dxa"/>
          </w:tcPr>
          <w:p w14:paraId="6118119F" w14:textId="77777777" w:rsidR="00BE75A4" w:rsidRPr="00727A82" w:rsidRDefault="00BE75A4" w:rsidP="00BE75A4">
            <w:pPr>
              <w:pStyle w:val="BodyTextNumberedMPC22"/>
              <w:numPr>
                <w:ilvl w:val="0"/>
                <w:numId w:val="0"/>
              </w:numPr>
              <w:rPr>
                <w:sz w:val="24"/>
                <w:szCs w:val="28"/>
              </w:rPr>
            </w:pPr>
          </w:p>
        </w:tc>
      </w:tr>
      <w:tr w:rsidR="00BE75A4" w:rsidRPr="00727A82" w14:paraId="5B76DEBA" w14:textId="77777777" w:rsidTr="004479F1">
        <w:tc>
          <w:tcPr>
            <w:tcW w:w="0" w:type="auto"/>
          </w:tcPr>
          <w:p w14:paraId="1C098FEB" w14:textId="77C1CB7B" w:rsidR="00BE75A4" w:rsidRPr="00155E32" w:rsidRDefault="00BE75A4" w:rsidP="00BE75A4">
            <w:pPr>
              <w:pStyle w:val="BodyTextNumberedMPC22"/>
              <w:numPr>
                <w:ilvl w:val="0"/>
                <w:numId w:val="0"/>
              </w:numPr>
              <w:rPr>
                <w:b/>
                <w:bCs/>
                <w:sz w:val="24"/>
                <w:szCs w:val="28"/>
              </w:rPr>
            </w:pPr>
            <w:r w:rsidRPr="00155E32">
              <w:rPr>
                <w:b/>
                <w:bCs/>
                <w:sz w:val="24"/>
                <w:szCs w:val="28"/>
              </w:rPr>
              <w:t>Retired</w:t>
            </w:r>
          </w:p>
        </w:tc>
        <w:tc>
          <w:tcPr>
            <w:tcW w:w="1336" w:type="dxa"/>
          </w:tcPr>
          <w:p w14:paraId="35E2DE4C" w14:textId="77777777" w:rsidR="00BE75A4" w:rsidRPr="00727A82" w:rsidRDefault="00BE75A4" w:rsidP="00BE75A4">
            <w:pPr>
              <w:pStyle w:val="BodyTextNumberedMPC22"/>
              <w:numPr>
                <w:ilvl w:val="0"/>
                <w:numId w:val="0"/>
              </w:numPr>
              <w:rPr>
                <w:sz w:val="24"/>
                <w:szCs w:val="28"/>
              </w:rPr>
            </w:pPr>
          </w:p>
        </w:tc>
      </w:tr>
      <w:tr w:rsidR="00BE75A4" w:rsidRPr="00727A82" w14:paraId="0D32C83A" w14:textId="77777777" w:rsidTr="004479F1">
        <w:tc>
          <w:tcPr>
            <w:tcW w:w="0" w:type="auto"/>
          </w:tcPr>
          <w:p w14:paraId="7A4B6C98" w14:textId="26BF9A5D" w:rsidR="00BE75A4" w:rsidRPr="00155E32" w:rsidRDefault="00BE75A4" w:rsidP="00BE75A4">
            <w:pPr>
              <w:pStyle w:val="BodyTextNumberedMPC22"/>
              <w:numPr>
                <w:ilvl w:val="0"/>
                <w:numId w:val="0"/>
              </w:numPr>
              <w:rPr>
                <w:b/>
                <w:bCs/>
                <w:sz w:val="24"/>
                <w:szCs w:val="28"/>
              </w:rPr>
            </w:pPr>
            <w:r w:rsidRPr="00155E32">
              <w:rPr>
                <w:b/>
                <w:bCs/>
                <w:sz w:val="24"/>
                <w:szCs w:val="28"/>
              </w:rPr>
              <w:t>Other</w:t>
            </w:r>
          </w:p>
        </w:tc>
        <w:tc>
          <w:tcPr>
            <w:tcW w:w="1336" w:type="dxa"/>
          </w:tcPr>
          <w:p w14:paraId="3A91FA0E" w14:textId="77777777" w:rsidR="00BE75A4" w:rsidRPr="00727A82" w:rsidRDefault="00BE75A4" w:rsidP="00BE75A4">
            <w:pPr>
              <w:pStyle w:val="BodyTextNumberedMPC22"/>
              <w:numPr>
                <w:ilvl w:val="0"/>
                <w:numId w:val="0"/>
              </w:numPr>
              <w:rPr>
                <w:sz w:val="24"/>
                <w:szCs w:val="28"/>
              </w:rPr>
            </w:pPr>
          </w:p>
        </w:tc>
      </w:tr>
      <w:tr w:rsidR="00BE75A4" w:rsidRPr="00727A82" w14:paraId="0B01AAEC" w14:textId="77777777" w:rsidTr="004479F1">
        <w:tc>
          <w:tcPr>
            <w:tcW w:w="0" w:type="auto"/>
          </w:tcPr>
          <w:p w14:paraId="3D69D4BA" w14:textId="1F91AD3E" w:rsidR="00BE75A4" w:rsidRPr="00155E32" w:rsidRDefault="00BE75A4" w:rsidP="00BE75A4">
            <w:pPr>
              <w:pStyle w:val="BodyTextNumberedMPC22"/>
              <w:numPr>
                <w:ilvl w:val="0"/>
                <w:numId w:val="0"/>
              </w:numPr>
              <w:rPr>
                <w:b/>
                <w:bCs/>
                <w:sz w:val="24"/>
                <w:szCs w:val="28"/>
              </w:rPr>
            </w:pPr>
            <w:r w:rsidRPr="00155E32">
              <w:rPr>
                <w:b/>
                <w:bCs/>
                <w:sz w:val="24"/>
                <w:szCs w:val="28"/>
              </w:rPr>
              <w:t>Prefer not to say</w:t>
            </w:r>
          </w:p>
        </w:tc>
        <w:tc>
          <w:tcPr>
            <w:tcW w:w="1336" w:type="dxa"/>
          </w:tcPr>
          <w:p w14:paraId="2012C44E" w14:textId="77777777" w:rsidR="00BE75A4" w:rsidRPr="00727A82" w:rsidRDefault="00BE75A4" w:rsidP="00BE75A4">
            <w:pPr>
              <w:pStyle w:val="BodyTextNumberedMPC22"/>
              <w:numPr>
                <w:ilvl w:val="0"/>
                <w:numId w:val="0"/>
              </w:numPr>
              <w:rPr>
                <w:sz w:val="24"/>
                <w:szCs w:val="28"/>
              </w:rPr>
            </w:pPr>
          </w:p>
        </w:tc>
      </w:tr>
    </w:tbl>
    <w:p w14:paraId="248B3F5E" w14:textId="77777777" w:rsidR="00140F05" w:rsidRPr="00727A82" w:rsidRDefault="00140F05" w:rsidP="00BE75A4">
      <w:pPr>
        <w:pStyle w:val="BodyTextNumberedMPC22"/>
        <w:numPr>
          <w:ilvl w:val="0"/>
          <w:numId w:val="0"/>
        </w:numPr>
        <w:rPr>
          <w:sz w:val="24"/>
          <w:szCs w:val="28"/>
        </w:rPr>
      </w:pPr>
    </w:p>
    <w:p w14:paraId="2EDAE09E" w14:textId="0BAC7310" w:rsidR="00140F05" w:rsidRPr="00727A82" w:rsidRDefault="00140F05" w:rsidP="0046798B">
      <w:pPr>
        <w:pStyle w:val="BodyTextNumberedMPC22"/>
        <w:rPr>
          <w:sz w:val="24"/>
          <w:szCs w:val="28"/>
        </w:rPr>
      </w:pPr>
      <w:r w:rsidRPr="00727A82">
        <w:rPr>
          <w:sz w:val="24"/>
          <w:szCs w:val="28"/>
        </w:rPr>
        <w:t xml:space="preserve">Does your household have access to a car? </w:t>
      </w:r>
      <w:r w:rsidR="008170E6">
        <w:rPr>
          <w:sz w:val="24"/>
          <w:szCs w:val="28"/>
        </w:rPr>
        <w:t>Tick one</w:t>
      </w:r>
    </w:p>
    <w:tbl>
      <w:tblPr>
        <w:tblStyle w:val="TableGrid"/>
        <w:tblW w:w="0" w:type="auto"/>
        <w:tblInd w:w="720" w:type="dxa"/>
        <w:tblLook w:val="04A0" w:firstRow="1" w:lastRow="0" w:firstColumn="1" w:lastColumn="0" w:noHBand="0" w:noVBand="1"/>
      </w:tblPr>
      <w:tblGrid>
        <w:gridCol w:w="2110"/>
        <w:gridCol w:w="1701"/>
      </w:tblGrid>
      <w:tr w:rsidR="00BE75A4" w:rsidRPr="00727A82" w14:paraId="55167CA3" w14:textId="77777777" w:rsidTr="00701E48">
        <w:tc>
          <w:tcPr>
            <w:tcW w:w="2110" w:type="dxa"/>
          </w:tcPr>
          <w:p w14:paraId="6B716624" w14:textId="77777777" w:rsidR="00BE75A4" w:rsidRPr="00727A82" w:rsidRDefault="00BE75A4" w:rsidP="00701E48">
            <w:pPr>
              <w:pStyle w:val="BodyTextNumberedMPC22"/>
              <w:numPr>
                <w:ilvl w:val="0"/>
                <w:numId w:val="0"/>
              </w:numPr>
              <w:rPr>
                <w:b/>
                <w:bCs/>
                <w:sz w:val="24"/>
                <w:szCs w:val="28"/>
              </w:rPr>
            </w:pPr>
            <w:r w:rsidRPr="00727A82">
              <w:rPr>
                <w:b/>
                <w:bCs/>
                <w:sz w:val="24"/>
                <w:szCs w:val="28"/>
              </w:rPr>
              <w:t>Yes</w:t>
            </w:r>
          </w:p>
        </w:tc>
        <w:tc>
          <w:tcPr>
            <w:tcW w:w="1701" w:type="dxa"/>
          </w:tcPr>
          <w:p w14:paraId="786851C9" w14:textId="77777777" w:rsidR="00BE75A4" w:rsidRPr="00727A82" w:rsidRDefault="00BE75A4" w:rsidP="00701E48">
            <w:pPr>
              <w:pStyle w:val="BodyTextNumberedMPC22"/>
              <w:numPr>
                <w:ilvl w:val="0"/>
                <w:numId w:val="0"/>
              </w:numPr>
              <w:rPr>
                <w:sz w:val="24"/>
                <w:szCs w:val="28"/>
              </w:rPr>
            </w:pPr>
          </w:p>
        </w:tc>
      </w:tr>
      <w:tr w:rsidR="00BE75A4" w:rsidRPr="00727A82" w14:paraId="1C6AC06E" w14:textId="77777777" w:rsidTr="00701E48">
        <w:tc>
          <w:tcPr>
            <w:tcW w:w="2110" w:type="dxa"/>
          </w:tcPr>
          <w:p w14:paraId="5AB8535A" w14:textId="77777777" w:rsidR="00BE75A4" w:rsidRPr="00727A82" w:rsidRDefault="00BE75A4" w:rsidP="00701E48">
            <w:pPr>
              <w:pStyle w:val="BodyTextNumberedMPC22"/>
              <w:numPr>
                <w:ilvl w:val="0"/>
                <w:numId w:val="0"/>
              </w:numPr>
              <w:rPr>
                <w:b/>
                <w:bCs/>
                <w:sz w:val="24"/>
                <w:szCs w:val="28"/>
              </w:rPr>
            </w:pPr>
            <w:r w:rsidRPr="00727A82">
              <w:rPr>
                <w:b/>
                <w:bCs/>
                <w:sz w:val="24"/>
                <w:szCs w:val="28"/>
              </w:rPr>
              <w:t>No</w:t>
            </w:r>
          </w:p>
        </w:tc>
        <w:tc>
          <w:tcPr>
            <w:tcW w:w="1701" w:type="dxa"/>
          </w:tcPr>
          <w:p w14:paraId="6C62913D" w14:textId="77777777" w:rsidR="00BE75A4" w:rsidRPr="00727A82" w:rsidRDefault="00BE75A4" w:rsidP="00701E48">
            <w:pPr>
              <w:pStyle w:val="BodyTextNumberedMPC22"/>
              <w:numPr>
                <w:ilvl w:val="0"/>
                <w:numId w:val="0"/>
              </w:numPr>
              <w:rPr>
                <w:sz w:val="24"/>
                <w:szCs w:val="28"/>
              </w:rPr>
            </w:pPr>
          </w:p>
        </w:tc>
      </w:tr>
      <w:tr w:rsidR="00BE75A4" w:rsidRPr="00727A82" w14:paraId="4862967B" w14:textId="77777777" w:rsidTr="00701E48">
        <w:tc>
          <w:tcPr>
            <w:tcW w:w="2110" w:type="dxa"/>
          </w:tcPr>
          <w:p w14:paraId="46650BC2" w14:textId="77777777" w:rsidR="00BE75A4" w:rsidRPr="00727A82" w:rsidRDefault="00BE75A4" w:rsidP="00701E48">
            <w:pPr>
              <w:pStyle w:val="BodyTextNumberedMPC22"/>
              <w:numPr>
                <w:ilvl w:val="0"/>
                <w:numId w:val="0"/>
              </w:numPr>
              <w:rPr>
                <w:b/>
                <w:bCs/>
                <w:sz w:val="24"/>
                <w:szCs w:val="28"/>
              </w:rPr>
            </w:pPr>
            <w:r w:rsidRPr="00727A82">
              <w:rPr>
                <w:b/>
                <w:bCs/>
                <w:sz w:val="24"/>
                <w:szCs w:val="28"/>
              </w:rPr>
              <w:t>Prefer not to say</w:t>
            </w:r>
          </w:p>
        </w:tc>
        <w:tc>
          <w:tcPr>
            <w:tcW w:w="1701" w:type="dxa"/>
          </w:tcPr>
          <w:p w14:paraId="2D80FC7A" w14:textId="77777777" w:rsidR="00BE75A4" w:rsidRPr="00727A82" w:rsidRDefault="00BE75A4" w:rsidP="00701E48">
            <w:pPr>
              <w:pStyle w:val="BodyTextNumberedMPC22"/>
              <w:numPr>
                <w:ilvl w:val="0"/>
                <w:numId w:val="0"/>
              </w:numPr>
              <w:rPr>
                <w:sz w:val="24"/>
                <w:szCs w:val="28"/>
              </w:rPr>
            </w:pPr>
          </w:p>
        </w:tc>
      </w:tr>
    </w:tbl>
    <w:p w14:paraId="75552F8E" w14:textId="77777777" w:rsidR="00A43677" w:rsidRPr="00727A82" w:rsidRDefault="00A43677" w:rsidP="00A43677">
      <w:pPr>
        <w:pStyle w:val="BodyTextNumberedMPC22"/>
        <w:numPr>
          <w:ilvl w:val="0"/>
          <w:numId w:val="0"/>
        </w:numPr>
        <w:ind w:left="714" w:hanging="357"/>
        <w:rPr>
          <w:sz w:val="24"/>
          <w:szCs w:val="28"/>
        </w:rPr>
      </w:pPr>
    </w:p>
    <w:p w14:paraId="600E45F5" w14:textId="3C418732" w:rsidR="00A43677" w:rsidRPr="00727A82" w:rsidRDefault="00A43677" w:rsidP="004479F1">
      <w:pPr>
        <w:pStyle w:val="BodyTextNumberedMPC22"/>
        <w:keepNext/>
        <w:rPr>
          <w:sz w:val="24"/>
          <w:szCs w:val="28"/>
        </w:rPr>
      </w:pPr>
      <w:r w:rsidRPr="00727A82">
        <w:rPr>
          <w:sz w:val="24"/>
          <w:szCs w:val="28"/>
        </w:rPr>
        <w:lastRenderedPageBreak/>
        <w:t>Which suburb/town do you live in?</w:t>
      </w:r>
    </w:p>
    <w:tbl>
      <w:tblPr>
        <w:tblStyle w:val="TableGrid"/>
        <w:tblW w:w="0" w:type="auto"/>
        <w:tblInd w:w="720" w:type="dxa"/>
        <w:tblLook w:val="04A0" w:firstRow="1" w:lastRow="0" w:firstColumn="1" w:lastColumn="0" w:noHBand="0" w:noVBand="1"/>
      </w:tblPr>
      <w:tblGrid>
        <w:gridCol w:w="5796"/>
      </w:tblGrid>
      <w:tr w:rsidR="00BE75A4" w:rsidRPr="00727A82" w14:paraId="578082CA" w14:textId="77777777" w:rsidTr="00BE75A4">
        <w:trPr>
          <w:trHeight w:val="899"/>
        </w:trPr>
        <w:tc>
          <w:tcPr>
            <w:tcW w:w="5796" w:type="dxa"/>
          </w:tcPr>
          <w:p w14:paraId="28657685" w14:textId="77777777" w:rsidR="00BE75A4" w:rsidRPr="00727A82" w:rsidRDefault="00BE75A4" w:rsidP="004479F1">
            <w:pPr>
              <w:pStyle w:val="BodyTextNumberedMPC22"/>
              <w:keepNext/>
              <w:numPr>
                <w:ilvl w:val="0"/>
                <w:numId w:val="0"/>
              </w:numPr>
              <w:rPr>
                <w:sz w:val="24"/>
                <w:szCs w:val="28"/>
              </w:rPr>
            </w:pPr>
          </w:p>
        </w:tc>
      </w:tr>
    </w:tbl>
    <w:p w14:paraId="5FAA6E84" w14:textId="77777777" w:rsidR="00426BA6" w:rsidRPr="00727A82" w:rsidRDefault="00426BA6" w:rsidP="00426BA6">
      <w:pPr>
        <w:pStyle w:val="BodyTextNumberedMPC22"/>
        <w:numPr>
          <w:ilvl w:val="0"/>
          <w:numId w:val="0"/>
        </w:numPr>
        <w:ind w:left="720" w:hanging="360"/>
        <w:rPr>
          <w:sz w:val="24"/>
          <w:szCs w:val="28"/>
        </w:rPr>
      </w:pPr>
    </w:p>
    <w:p w14:paraId="2047279E" w14:textId="3A400FC8" w:rsidR="00627221" w:rsidRPr="00727A82" w:rsidRDefault="00627221" w:rsidP="00893C6B">
      <w:pPr>
        <w:pStyle w:val="BodyTextNumberedMPC22"/>
        <w:rPr>
          <w:sz w:val="24"/>
          <w:szCs w:val="28"/>
        </w:rPr>
      </w:pPr>
      <w:r w:rsidRPr="00727A82">
        <w:rPr>
          <w:sz w:val="24"/>
          <w:szCs w:val="28"/>
        </w:rPr>
        <w:t>Is there any other information you haven’t ha</w:t>
      </w:r>
      <w:r>
        <w:rPr>
          <w:sz w:val="24"/>
          <w:szCs w:val="28"/>
        </w:rPr>
        <w:t>d</w:t>
      </w:r>
      <w:r w:rsidRPr="00727A82">
        <w:rPr>
          <w:sz w:val="24"/>
          <w:szCs w:val="28"/>
        </w:rPr>
        <w:t xml:space="preserve"> the chance to share on this survey? Please write your comments below or </w:t>
      </w:r>
      <w:r w:rsidRPr="00893C6B">
        <w:rPr>
          <w:sz w:val="24"/>
          <w:szCs w:val="28"/>
        </w:rPr>
        <w:t xml:space="preserve">email </w:t>
      </w:r>
      <w:r w:rsidR="00893C6B" w:rsidRPr="00893C6B">
        <w:rPr>
          <w:sz w:val="24"/>
          <w:szCs w:val="28"/>
        </w:rPr>
        <w:t>I</w:t>
      </w:r>
      <w:r w:rsidR="00893C6B" w:rsidRPr="00893C6B">
        <w:rPr>
          <w:shd w:val="clear" w:color="auto" w:fill="FFFFFF"/>
        </w:rPr>
        <w:t>nfo@ballarat.vic.gov.au</w:t>
      </w:r>
      <w:r w:rsidRPr="00893C6B">
        <w:rPr>
          <w:sz w:val="24"/>
          <w:szCs w:val="28"/>
        </w:rPr>
        <w:t>.</w:t>
      </w:r>
      <w:r w:rsidRPr="00727A82">
        <w:rPr>
          <w:sz w:val="24"/>
          <w:szCs w:val="28"/>
        </w:rPr>
        <w:t xml:space="preserve"> </w:t>
      </w:r>
    </w:p>
    <w:tbl>
      <w:tblPr>
        <w:tblStyle w:val="TableGrid"/>
        <w:tblW w:w="0" w:type="auto"/>
        <w:tblInd w:w="720" w:type="dxa"/>
        <w:tblLook w:val="04A0" w:firstRow="1" w:lastRow="0" w:firstColumn="1" w:lastColumn="0" w:noHBand="0" w:noVBand="1"/>
      </w:tblPr>
      <w:tblGrid>
        <w:gridCol w:w="9883"/>
      </w:tblGrid>
      <w:tr w:rsidR="00627221" w:rsidRPr="00727A82" w14:paraId="57C950FA" w14:textId="77777777" w:rsidTr="009F099C">
        <w:trPr>
          <w:trHeight w:val="2638"/>
        </w:trPr>
        <w:tc>
          <w:tcPr>
            <w:tcW w:w="10450" w:type="dxa"/>
          </w:tcPr>
          <w:p w14:paraId="64C795C3" w14:textId="77777777" w:rsidR="00627221" w:rsidRPr="00727A82" w:rsidRDefault="00627221" w:rsidP="009F099C">
            <w:pPr>
              <w:pStyle w:val="BodyTextNumberedMPC22"/>
              <w:numPr>
                <w:ilvl w:val="0"/>
                <w:numId w:val="0"/>
              </w:numPr>
              <w:rPr>
                <w:sz w:val="24"/>
                <w:szCs w:val="28"/>
              </w:rPr>
            </w:pPr>
          </w:p>
        </w:tc>
      </w:tr>
    </w:tbl>
    <w:p w14:paraId="61345951" w14:textId="77777777" w:rsidR="00627221" w:rsidRPr="00727A82" w:rsidRDefault="00627221" w:rsidP="00627221">
      <w:pPr>
        <w:pStyle w:val="BodyTextNumberedMPC22"/>
        <w:numPr>
          <w:ilvl w:val="0"/>
          <w:numId w:val="0"/>
        </w:numPr>
        <w:rPr>
          <w:sz w:val="24"/>
          <w:szCs w:val="28"/>
        </w:rPr>
      </w:pPr>
    </w:p>
    <w:p w14:paraId="305351BE" w14:textId="77777777" w:rsidR="00627221" w:rsidRPr="00727A82" w:rsidRDefault="00627221" w:rsidP="00252D65">
      <w:pPr>
        <w:pStyle w:val="BodyTextNumberedMPC22"/>
        <w:numPr>
          <w:ilvl w:val="0"/>
          <w:numId w:val="0"/>
        </w:numPr>
        <w:ind w:left="714" w:hanging="357"/>
        <w:rPr>
          <w:sz w:val="24"/>
          <w:szCs w:val="28"/>
        </w:rPr>
      </w:pPr>
      <w:r w:rsidRPr="00727A82">
        <w:rPr>
          <w:sz w:val="24"/>
          <w:szCs w:val="28"/>
        </w:rPr>
        <w:t xml:space="preserve">If you have any questions or would like to be notified about this project, please speak to City of Ballarat customer service, who can provide additional information on the Footpath Construction </w:t>
      </w:r>
      <w:proofErr w:type="gramStart"/>
      <w:r w:rsidRPr="00727A82">
        <w:rPr>
          <w:sz w:val="24"/>
          <w:szCs w:val="28"/>
        </w:rPr>
        <w:t>Strategy, and</w:t>
      </w:r>
      <w:proofErr w:type="gramEnd"/>
      <w:r w:rsidRPr="00727A82">
        <w:rPr>
          <w:sz w:val="24"/>
          <w:szCs w:val="28"/>
        </w:rPr>
        <w:t xml:space="preserve"> address any questions you may have. </w:t>
      </w:r>
    </w:p>
    <w:p w14:paraId="29E3769C" w14:textId="40AF28E8" w:rsidR="00950C8D" w:rsidRPr="00727A82" w:rsidRDefault="00950C8D" w:rsidP="00426BA6">
      <w:pPr>
        <w:pStyle w:val="BodyTextNumberedMPC22"/>
        <w:numPr>
          <w:ilvl w:val="0"/>
          <w:numId w:val="0"/>
        </w:numPr>
        <w:rPr>
          <w:sz w:val="24"/>
          <w:szCs w:val="28"/>
        </w:rPr>
      </w:pPr>
    </w:p>
    <w:sectPr w:rsidR="00950C8D" w:rsidRPr="00727A82" w:rsidSect="000E47F1">
      <w:headerReference w:type="default" r:id="rId9"/>
      <w:footerReference w:type="default" r:id="rId10"/>
      <w:headerReference w:type="first" r:id="rId11"/>
      <w:footerReference w:type="first" r:id="rId12"/>
      <w:pgSz w:w="11900" w:h="16840"/>
      <w:pgMar w:top="567" w:right="720" w:bottom="720" w:left="567"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0CD14" w14:textId="77777777" w:rsidR="00BD2905" w:rsidRDefault="00BD2905" w:rsidP="00F51F82">
      <w:r>
        <w:separator/>
      </w:r>
    </w:p>
  </w:endnote>
  <w:endnote w:type="continuationSeparator" w:id="0">
    <w:p w14:paraId="3F3F91B3" w14:textId="77777777" w:rsidR="00BD2905" w:rsidRDefault="00BD2905" w:rsidP="00F5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ew Rail Alphabet Light">
    <w:altName w:val="Calibri"/>
    <w:panose1 w:val="00000000000000000000"/>
    <w:charset w:val="4D"/>
    <w:family w:val="auto"/>
    <w:notTrueType/>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59584" w14:textId="232B4ED7" w:rsidR="00627221" w:rsidRDefault="00627221">
    <w:pPr>
      <w:pStyle w:val="Footer"/>
    </w:pPr>
  </w:p>
  <w:p w14:paraId="3CD5017A" w14:textId="0D085FF3" w:rsidR="004C39C3" w:rsidRDefault="004C39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C03B" w14:textId="77777777" w:rsidR="009529E1" w:rsidRDefault="009529E1">
    <w:pPr>
      <w:pStyle w:val="Footer"/>
    </w:pPr>
  </w:p>
  <w:p w14:paraId="0F3171CD" w14:textId="77777777" w:rsidR="009529E1" w:rsidRDefault="00952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99160" w14:textId="77777777" w:rsidR="00BD2905" w:rsidRDefault="00BD2905" w:rsidP="00F51F82">
      <w:r>
        <w:separator/>
      </w:r>
    </w:p>
  </w:footnote>
  <w:footnote w:type="continuationSeparator" w:id="0">
    <w:p w14:paraId="0A1047AF" w14:textId="77777777" w:rsidR="00BD2905" w:rsidRDefault="00BD2905" w:rsidP="00F51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FAA7" w14:textId="77777777" w:rsidR="009529E1" w:rsidRDefault="009529E1">
    <w:pPr>
      <w:pStyle w:val="Header"/>
    </w:pPr>
  </w:p>
  <w:p w14:paraId="34CDC40B" w14:textId="77777777" w:rsidR="009529E1" w:rsidRDefault="009529E1">
    <w:pPr>
      <w:pStyle w:val="Header"/>
    </w:pPr>
  </w:p>
  <w:p w14:paraId="54E698B6" w14:textId="77777777" w:rsidR="009529E1" w:rsidRDefault="00952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FE1F" w14:textId="71C3A243" w:rsidR="00627221" w:rsidRDefault="00627221">
    <w:pPr>
      <w:pStyle w:val="Header"/>
    </w:pPr>
  </w:p>
  <w:p w14:paraId="5957AED5" w14:textId="45F6980D" w:rsidR="004C39C3" w:rsidRDefault="004C39C3" w:rsidP="0003787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C5E"/>
    <w:multiLevelType w:val="multilevel"/>
    <w:tmpl w:val="57946582"/>
    <w:styleLink w:val="CurrentList5"/>
    <w:lvl w:ilvl="0">
      <w:start w:val="1"/>
      <w:numFmt w:val="bullet"/>
      <w:lvlText w:val=""/>
      <w:lvlJc w:val="left"/>
      <w:pPr>
        <w:ind w:left="720" w:hanging="360"/>
      </w:pPr>
      <w:rPr>
        <w:rFonts w:ascii="Symbol" w:hAnsi="Symbol" w:hint="default"/>
        <w:color w:val="E884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FD5DEC"/>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890D1D"/>
    <w:multiLevelType w:val="multilevel"/>
    <w:tmpl w:val="107A9B70"/>
    <w:name w:val="Bullets"/>
    <w:lvl w:ilvl="0">
      <w:start w:val="7"/>
      <w:numFmt w:val="bullet"/>
      <w:lvlText w:val="—"/>
      <w:lvlJc w:val="left"/>
      <w:pPr>
        <w:ind w:left="357" w:hanging="357"/>
      </w:pPr>
      <w:rPr>
        <w:rFonts w:ascii="Calibri" w:hAnsi="Calibri" w:hint="default"/>
        <w:color w:val="auto"/>
        <w:position w:val="1"/>
        <w:sz w:val="20"/>
      </w:rPr>
    </w:lvl>
    <w:lvl w:ilvl="1">
      <w:start w:val="5"/>
      <w:numFmt w:val="bullet"/>
      <w:lvlText w:val="—"/>
      <w:lvlJc w:val="left"/>
      <w:pPr>
        <w:ind w:left="714" w:hanging="357"/>
      </w:pPr>
      <w:rPr>
        <w:rFonts w:ascii="Calibri" w:hAnsi="Calibri" w:hint="default"/>
        <w:b w:val="0"/>
        <w:i w:val="0"/>
        <w:color w:val="auto"/>
        <w:position w:val="0"/>
        <w:sz w:val="20"/>
      </w:rPr>
    </w:lvl>
    <w:lvl w:ilvl="2">
      <w:start w:val="1"/>
      <w:numFmt w:val="bullet"/>
      <w:lvlText w:val="—"/>
      <w:lvlJc w:val="left"/>
      <w:pPr>
        <w:ind w:left="1071" w:hanging="357"/>
      </w:pPr>
      <w:rPr>
        <w:rFonts w:ascii="Calibri" w:hAnsi="Calibri" w:hint="default"/>
        <w:b w:val="0"/>
        <w:i w:val="0"/>
        <w:color w:val="auto"/>
        <w:position w:val="3"/>
        <w:sz w:val="20"/>
      </w:rPr>
    </w:lvl>
    <w:lvl w:ilvl="3">
      <w:start w:val="1"/>
      <w:numFmt w:val="bullet"/>
      <w:lvlText w:val="—"/>
      <w:lvlJc w:val="left"/>
      <w:pPr>
        <w:ind w:left="1428" w:hanging="357"/>
      </w:pPr>
      <w:rPr>
        <w:rFonts w:ascii="Calibri" w:hAnsi="Calibri" w:hint="default"/>
        <w:color w:val="auto"/>
      </w:rPr>
    </w:lvl>
    <w:lvl w:ilvl="4">
      <w:start w:val="1"/>
      <w:numFmt w:val="bullet"/>
      <w:lvlText w:val="—"/>
      <w:lvlJc w:val="left"/>
      <w:pPr>
        <w:ind w:left="1785" w:hanging="357"/>
      </w:pPr>
      <w:rPr>
        <w:rFonts w:ascii="Calibri" w:hAnsi="Calibri" w:hint="default"/>
        <w:color w:val="auto"/>
      </w:rPr>
    </w:lvl>
    <w:lvl w:ilvl="5">
      <w:start w:val="1"/>
      <w:numFmt w:val="none"/>
      <w:lvlText w:val=""/>
      <w:lvlJc w:val="left"/>
      <w:pPr>
        <w:tabs>
          <w:tab w:val="num" w:pos="2210"/>
        </w:tabs>
        <w:ind w:left="2142" w:hanging="357"/>
      </w:pPr>
      <w:rPr>
        <w:rFonts w:hint="default"/>
      </w:rPr>
    </w:lvl>
    <w:lvl w:ilvl="6">
      <w:start w:val="1"/>
      <w:numFmt w:val="none"/>
      <w:lvlText w:val=""/>
      <w:lvlJc w:val="left"/>
      <w:pPr>
        <w:tabs>
          <w:tab w:val="num" w:pos="2567"/>
        </w:tabs>
        <w:ind w:left="2499" w:hanging="357"/>
      </w:pPr>
      <w:rPr>
        <w:rFonts w:hint="default"/>
      </w:rPr>
    </w:lvl>
    <w:lvl w:ilvl="7">
      <w:start w:val="1"/>
      <w:numFmt w:val="none"/>
      <w:lvlText w:val=""/>
      <w:lvlJc w:val="left"/>
      <w:pPr>
        <w:tabs>
          <w:tab w:val="num" w:pos="2924"/>
        </w:tabs>
        <w:ind w:left="2856" w:hanging="357"/>
      </w:pPr>
      <w:rPr>
        <w:rFonts w:hint="default"/>
      </w:rPr>
    </w:lvl>
    <w:lvl w:ilvl="8">
      <w:start w:val="1"/>
      <w:numFmt w:val="none"/>
      <w:lvlText w:val=""/>
      <w:lvlJc w:val="left"/>
      <w:pPr>
        <w:tabs>
          <w:tab w:val="num" w:pos="3281"/>
        </w:tabs>
        <w:ind w:left="3213" w:hanging="357"/>
      </w:pPr>
      <w:rPr>
        <w:rFonts w:hint="default"/>
      </w:rPr>
    </w:lvl>
  </w:abstractNum>
  <w:abstractNum w:abstractNumId="3" w15:restartNumberingAfterBreak="0">
    <w:nsid w:val="20A357A5"/>
    <w:multiLevelType w:val="multilevel"/>
    <w:tmpl w:val="A4C21DB4"/>
    <w:lvl w:ilvl="0">
      <w:start w:val="1"/>
      <w:numFmt w:val="decimal"/>
      <w:pStyle w:val="BodyTextNumberedMPC22"/>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22485C0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F340DD"/>
    <w:multiLevelType w:val="multilevel"/>
    <w:tmpl w:val="1BACDEF8"/>
    <w:numStyleLink w:val="CurrentList3"/>
  </w:abstractNum>
  <w:abstractNum w:abstractNumId="6" w15:restartNumberingAfterBreak="0">
    <w:nsid w:val="2DE02B1C"/>
    <w:multiLevelType w:val="multilevel"/>
    <w:tmpl w:val="A1B40742"/>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6248E3"/>
    <w:multiLevelType w:val="hybridMultilevel"/>
    <w:tmpl w:val="B4D01ADA"/>
    <w:lvl w:ilvl="0" w:tplc="8184499E">
      <w:start w:val="1"/>
      <w:numFmt w:val="bullet"/>
      <w:pStyle w:val="BulletPointBlueMPC22"/>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C154D"/>
    <w:multiLevelType w:val="multilevel"/>
    <w:tmpl w:val="B44AF90A"/>
    <w:numStyleLink w:val="CurrentList1"/>
  </w:abstractNum>
  <w:abstractNum w:abstractNumId="9" w15:restartNumberingAfterBreak="0">
    <w:nsid w:val="53327A9C"/>
    <w:multiLevelType w:val="multilevel"/>
    <w:tmpl w:val="1BACDEF8"/>
    <w:styleLink w:val="CurrentList3"/>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56D32F1A"/>
    <w:multiLevelType w:val="multilevel"/>
    <w:tmpl w:val="B44AF90A"/>
    <w:styleLink w:val="CurrentList1"/>
    <w:lvl w:ilvl="0">
      <w:start w:val="1"/>
      <w:numFmt w:val="non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upperLetter"/>
      <w:pStyle w:val="Heading8"/>
      <w:lvlText w:val="Appendix %8"/>
      <w:lvlJc w:val="left"/>
      <w:pPr>
        <w:ind w:left="0" w:firstLine="0"/>
      </w:pPr>
      <w:rPr>
        <w:rFonts w:hint="default"/>
      </w:rPr>
    </w:lvl>
    <w:lvl w:ilvl="8">
      <w:start w:val="1"/>
      <w:numFmt w:val="decimal"/>
      <w:pStyle w:val="Heading9"/>
      <w:lvlText w:val="%8.%9"/>
      <w:lvlJc w:val="left"/>
      <w:pPr>
        <w:ind w:left="0" w:firstLine="0"/>
      </w:pPr>
      <w:rPr>
        <w:rFonts w:hint="default"/>
      </w:rPr>
    </w:lvl>
  </w:abstractNum>
  <w:abstractNum w:abstractNumId="11" w15:restartNumberingAfterBreak="0">
    <w:nsid w:val="6D99678C"/>
    <w:multiLevelType w:val="multilevel"/>
    <w:tmpl w:val="4DD43004"/>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74693C91"/>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79C779E"/>
    <w:multiLevelType w:val="hybridMultilevel"/>
    <w:tmpl w:val="57946582"/>
    <w:lvl w:ilvl="0" w:tplc="43C8E500">
      <w:start w:val="1"/>
      <w:numFmt w:val="bullet"/>
      <w:pStyle w:val="BulletPointOrangeMPC22"/>
      <w:lvlText w:val=""/>
      <w:lvlJc w:val="left"/>
      <w:pPr>
        <w:ind w:left="720" w:hanging="360"/>
      </w:pPr>
      <w:rPr>
        <w:rFonts w:ascii="Symbol" w:hAnsi="Symbol" w:hint="default"/>
        <w:color w:val="E884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2B157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32564251">
    <w:abstractNumId w:val="4"/>
  </w:num>
  <w:num w:numId="2" w16cid:durableId="1326860806">
    <w:abstractNumId w:val="14"/>
  </w:num>
  <w:num w:numId="3" w16cid:durableId="617684003">
    <w:abstractNumId w:val="12"/>
  </w:num>
  <w:num w:numId="4" w16cid:durableId="1378814995">
    <w:abstractNumId w:val="7"/>
  </w:num>
  <w:num w:numId="5" w16cid:durableId="1842112672">
    <w:abstractNumId w:val="13"/>
  </w:num>
  <w:num w:numId="6" w16cid:durableId="514853518">
    <w:abstractNumId w:val="10"/>
  </w:num>
  <w:num w:numId="7" w16cid:durableId="1158618045">
    <w:abstractNumId w:val="1"/>
  </w:num>
  <w:num w:numId="8" w16cid:durableId="1735469174">
    <w:abstractNumId w:val="9"/>
  </w:num>
  <w:num w:numId="9" w16cid:durableId="578490211">
    <w:abstractNumId w:val="11"/>
  </w:num>
  <w:num w:numId="10" w16cid:durableId="1937667443">
    <w:abstractNumId w:val="0"/>
  </w:num>
  <w:num w:numId="11" w16cid:durableId="1483308603">
    <w:abstractNumId w:val="5"/>
  </w:num>
  <w:num w:numId="12" w16cid:durableId="13883339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69990">
    <w:abstractNumId w:val="6"/>
  </w:num>
  <w:num w:numId="14" w16cid:durableId="246623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0" w:nlCheck="1" w:checkStyle="0"/>
  <w:activeWritingStyle w:appName="MSWord" w:lang="en-GB" w:vendorID="64" w:dllVersion="0" w:nlCheck="1" w:checkStyle="0"/>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C18"/>
    <w:rsid w:val="00007590"/>
    <w:rsid w:val="000136D5"/>
    <w:rsid w:val="00013F21"/>
    <w:rsid w:val="0003787A"/>
    <w:rsid w:val="00043AC1"/>
    <w:rsid w:val="0005675B"/>
    <w:rsid w:val="00057D4B"/>
    <w:rsid w:val="00063101"/>
    <w:rsid w:val="00064BE4"/>
    <w:rsid w:val="00067595"/>
    <w:rsid w:val="00067950"/>
    <w:rsid w:val="00075963"/>
    <w:rsid w:val="00085504"/>
    <w:rsid w:val="00090CA2"/>
    <w:rsid w:val="00095CAD"/>
    <w:rsid w:val="000A786A"/>
    <w:rsid w:val="000B34A7"/>
    <w:rsid w:val="000D1247"/>
    <w:rsid w:val="000D22DC"/>
    <w:rsid w:val="000D5264"/>
    <w:rsid w:val="000E1DCB"/>
    <w:rsid w:val="000E47F1"/>
    <w:rsid w:val="000E596A"/>
    <w:rsid w:val="000F6A43"/>
    <w:rsid w:val="0010090F"/>
    <w:rsid w:val="00122C0B"/>
    <w:rsid w:val="001243DB"/>
    <w:rsid w:val="00132434"/>
    <w:rsid w:val="00140F05"/>
    <w:rsid w:val="001444A4"/>
    <w:rsid w:val="00155E32"/>
    <w:rsid w:val="00165A8F"/>
    <w:rsid w:val="00180162"/>
    <w:rsid w:val="001819FE"/>
    <w:rsid w:val="0018589A"/>
    <w:rsid w:val="0018633E"/>
    <w:rsid w:val="001C028B"/>
    <w:rsid w:val="001D1667"/>
    <w:rsid w:val="001D77A7"/>
    <w:rsid w:val="00210A8F"/>
    <w:rsid w:val="0021291C"/>
    <w:rsid w:val="00213223"/>
    <w:rsid w:val="00216C18"/>
    <w:rsid w:val="00224C0E"/>
    <w:rsid w:val="00237004"/>
    <w:rsid w:val="002403B6"/>
    <w:rsid w:val="00252D65"/>
    <w:rsid w:val="002546C4"/>
    <w:rsid w:val="0026019E"/>
    <w:rsid w:val="0026172A"/>
    <w:rsid w:val="002628C6"/>
    <w:rsid w:val="002713D7"/>
    <w:rsid w:val="00272BC1"/>
    <w:rsid w:val="002A731C"/>
    <w:rsid w:val="002F2B96"/>
    <w:rsid w:val="00300877"/>
    <w:rsid w:val="0030411E"/>
    <w:rsid w:val="00350034"/>
    <w:rsid w:val="00351EDB"/>
    <w:rsid w:val="003541EB"/>
    <w:rsid w:val="0036176D"/>
    <w:rsid w:val="003667C1"/>
    <w:rsid w:val="0037368D"/>
    <w:rsid w:val="003B3909"/>
    <w:rsid w:val="003B54EF"/>
    <w:rsid w:val="003D5C14"/>
    <w:rsid w:val="003D6F12"/>
    <w:rsid w:val="003E5F05"/>
    <w:rsid w:val="003E7CE9"/>
    <w:rsid w:val="004035FB"/>
    <w:rsid w:val="0041488B"/>
    <w:rsid w:val="00416830"/>
    <w:rsid w:val="00420F1A"/>
    <w:rsid w:val="00426BA6"/>
    <w:rsid w:val="00430493"/>
    <w:rsid w:val="004414C3"/>
    <w:rsid w:val="00445BD8"/>
    <w:rsid w:val="004479F1"/>
    <w:rsid w:val="00457759"/>
    <w:rsid w:val="0046798B"/>
    <w:rsid w:val="004722B5"/>
    <w:rsid w:val="00491731"/>
    <w:rsid w:val="004A1FDC"/>
    <w:rsid w:val="004B5F94"/>
    <w:rsid w:val="004C39C3"/>
    <w:rsid w:val="004C596E"/>
    <w:rsid w:val="004C7843"/>
    <w:rsid w:val="004E21A1"/>
    <w:rsid w:val="004E2271"/>
    <w:rsid w:val="004E6910"/>
    <w:rsid w:val="00505832"/>
    <w:rsid w:val="0053392C"/>
    <w:rsid w:val="00551CA2"/>
    <w:rsid w:val="005964DC"/>
    <w:rsid w:val="005A63BA"/>
    <w:rsid w:val="005B2097"/>
    <w:rsid w:val="005B4B1B"/>
    <w:rsid w:val="005B6C10"/>
    <w:rsid w:val="005B70A4"/>
    <w:rsid w:val="005D7FCC"/>
    <w:rsid w:val="005E022E"/>
    <w:rsid w:val="005F1FC7"/>
    <w:rsid w:val="005F508E"/>
    <w:rsid w:val="0060150E"/>
    <w:rsid w:val="006016C0"/>
    <w:rsid w:val="00616A24"/>
    <w:rsid w:val="0062070F"/>
    <w:rsid w:val="00627221"/>
    <w:rsid w:val="00652DEA"/>
    <w:rsid w:val="00662108"/>
    <w:rsid w:val="006D2DD2"/>
    <w:rsid w:val="006E047D"/>
    <w:rsid w:val="006F4FB6"/>
    <w:rsid w:val="00701DA9"/>
    <w:rsid w:val="007142DF"/>
    <w:rsid w:val="00721A68"/>
    <w:rsid w:val="00723D51"/>
    <w:rsid w:val="00727A82"/>
    <w:rsid w:val="0075484B"/>
    <w:rsid w:val="00755B8F"/>
    <w:rsid w:val="00770656"/>
    <w:rsid w:val="007762A6"/>
    <w:rsid w:val="00787D97"/>
    <w:rsid w:val="007903CB"/>
    <w:rsid w:val="007A66ED"/>
    <w:rsid w:val="007C5BFC"/>
    <w:rsid w:val="007D0F40"/>
    <w:rsid w:val="007E7E45"/>
    <w:rsid w:val="007F7EB5"/>
    <w:rsid w:val="0081584D"/>
    <w:rsid w:val="008170E6"/>
    <w:rsid w:val="00821BD5"/>
    <w:rsid w:val="00844674"/>
    <w:rsid w:val="0086559A"/>
    <w:rsid w:val="00877506"/>
    <w:rsid w:val="00890CBB"/>
    <w:rsid w:val="00893C6B"/>
    <w:rsid w:val="008A46A5"/>
    <w:rsid w:val="008B0B20"/>
    <w:rsid w:val="008B145A"/>
    <w:rsid w:val="008C33A8"/>
    <w:rsid w:val="008E73E3"/>
    <w:rsid w:val="00921E74"/>
    <w:rsid w:val="009271CE"/>
    <w:rsid w:val="00934418"/>
    <w:rsid w:val="00937C0F"/>
    <w:rsid w:val="009430B8"/>
    <w:rsid w:val="00950C8D"/>
    <w:rsid w:val="00951236"/>
    <w:rsid w:val="009529E1"/>
    <w:rsid w:val="00972246"/>
    <w:rsid w:val="00982E82"/>
    <w:rsid w:val="009B4FE3"/>
    <w:rsid w:val="009D1967"/>
    <w:rsid w:val="009D4582"/>
    <w:rsid w:val="00A24452"/>
    <w:rsid w:val="00A32E28"/>
    <w:rsid w:val="00A370BC"/>
    <w:rsid w:val="00A43677"/>
    <w:rsid w:val="00A44422"/>
    <w:rsid w:val="00A66CC2"/>
    <w:rsid w:val="00A80644"/>
    <w:rsid w:val="00A85436"/>
    <w:rsid w:val="00AB789C"/>
    <w:rsid w:val="00AD4240"/>
    <w:rsid w:val="00AD5DCB"/>
    <w:rsid w:val="00B00EE3"/>
    <w:rsid w:val="00B07EA2"/>
    <w:rsid w:val="00B3538A"/>
    <w:rsid w:val="00B37B38"/>
    <w:rsid w:val="00B40E4A"/>
    <w:rsid w:val="00B50946"/>
    <w:rsid w:val="00B57F93"/>
    <w:rsid w:val="00B62006"/>
    <w:rsid w:val="00B74605"/>
    <w:rsid w:val="00B84DAA"/>
    <w:rsid w:val="00B90D27"/>
    <w:rsid w:val="00B942A5"/>
    <w:rsid w:val="00B97C0C"/>
    <w:rsid w:val="00BD2905"/>
    <w:rsid w:val="00BE64DE"/>
    <w:rsid w:val="00BE75A4"/>
    <w:rsid w:val="00C01F6E"/>
    <w:rsid w:val="00C05C71"/>
    <w:rsid w:val="00C27D22"/>
    <w:rsid w:val="00C34CFD"/>
    <w:rsid w:val="00C45480"/>
    <w:rsid w:val="00C6296B"/>
    <w:rsid w:val="00C64C9C"/>
    <w:rsid w:val="00C85F57"/>
    <w:rsid w:val="00CF4FBA"/>
    <w:rsid w:val="00D0579D"/>
    <w:rsid w:val="00D11AAE"/>
    <w:rsid w:val="00D17DA0"/>
    <w:rsid w:val="00D50F63"/>
    <w:rsid w:val="00D87866"/>
    <w:rsid w:val="00DA45A9"/>
    <w:rsid w:val="00DB1873"/>
    <w:rsid w:val="00DE0BE0"/>
    <w:rsid w:val="00E1416E"/>
    <w:rsid w:val="00E31040"/>
    <w:rsid w:val="00E36B81"/>
    <w:rsid w:val="00E43E25"/>
    <w:rsid w:val="00E522D9"/>
    <w:rsid w:val="00E544E1"/>
    <w:rsid w:val="00E6627D"/>
    <w:rsid w:val="00E7652D"/>
    <w:rsid w:val="00E76DCA"/>
    <w:rsid w:val="00E81D67"/>
    <w:rsid w:val="00E933D7"/>
    <w:rsid w:val="00EB7A4C"/>
    <w:rsid w:val="00EC7DAD"/>
    <w:rsid w:val="00EE044B"/>
    <w:rsid w:val="00EE0480"/>
    <w:rsid w:val="00EE34CE"/>
    <w:rsid w:val="00F4514F"/>
    <w:rsid w:val="00F50DA5"/>
    <w:rsid w:val="00F51F82"/>
    <w:rsid w:val="00F56821"/>
    <w:rsid w:val="00F661C1"/>
    <w:rsid w:val="00F72482"/>
    <w:rsid w:val="00F816C6"/>
    <w:rsid w:val="00F93C7F"/>
    <w:rsid w:val="00FA1A01"/>
    <w:rsid w:val="00FE012E"/>
    <w:rsid w:val="00FF39AB"/>
    <w:rsid w:val="00FF45D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D3404"/>
  <w14:defaultImageDpi w14:val="32767"/>
  <w15:chartTrackingRefBased/>
  <w15:docId w15:val="{97289426-218A-4418-829D-3F4C192F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252D65"/>
  </w:style>
  <w:style w:type="paragraph" w:styleId="Heading1">
    <w:name w:val="heading 1"/>
    <w:aliases w:val="(1) (Numbered) [M&amp;PC22]"/>
    <w:basedOn w:val="BodyTextMPC22"/>
    <w:next w:val="BodyTextMPC22"/>
    <w:link w:val="Heading1Char"/>
    <w:uiPriority w:val="9"/>
    <w:qFormat/>
    <w:rsid w:val="00252D65"/>
    <w:pPr>
      <w:keepNext/>
      <w:keepLines/>
      <w:pageBreakBefore/>
      <w:numPr>
        <w:numId w:val="11"/>
      </w:numPr>
      <w:tabs>
        <w:tab w:val="left" w:pos="822"/>
      </w:tabs>
      <w:spacing w:after="360" w:line="240" w:lineRule="atLeast"/>
      <w:outlineLvl w:val="0"/>
    </w:pPr>
    <w:rPr>
      <w:rFonts w:eastAsiaTheme="majorEastAsia" w:cs="Times New Roman (Headings CS)"/>
      <w:b/>
      <w:color w:val="ED7D31"/>
      <w:sz w:val="32"/>
      <w:szCs w:val="26"/>
    </w:rPr>
  </w:style>
  <w:style w:type="paragraph" w:styleId="Heading2">
    <w:name w:val="heading 2"/>
    <w:aliases w:val="(2) (Numbered) [M&amp;PC22]"/>
    <w:basedOn w:val="BodyTextMPC22"/>
    <w:next w:val="BodyTextMPC22"/>
    <w:link w:val="Heading2Char"/>
    <w:uiPriority w:val="9"/>
    <w:unhideWhenUsed/>
    <w:qFormat/>
    <w:rsid w:val="00252D65"/>
    <w:pPr>
      <w:keepNext/>
      <w:keepLines/>
      <w:numPr>
        <w:ilvl w:val="1"/>
        <w:numId w:val="11"/>
      </w:numPr>
      <w:spacing w:before="240" w:line="240" w:lineRule="atLeast"/>
      <w:ind w:left="578" w:hanging="578"/>
      <w:outlineLvl w:val="1"/>
    </w:pPr>
    <w:rPr>
      <w:b/>
      <w:color w:val="0070C0"/>
      <w:sz w:val="28"/>
    </w:rPr>
  </w:style>
  <w:style w:type="paragraph" w:styleId="Heading3">
    <w:name w:val="heading 3"/>
    <w:aliases w:val="(3) (Numbered) [M&amp;PC22]"/>
    <w:basedOn w:val="BodyTextMPC22"/>
    <w:next w:val="BodyTextMPC22"/>
    <w:link w:val="Heading3Char"/>
    <w:uiPriority w:val="9"/>
    <w:unhideWhenUsed/>
    <w:qFormat/>
    <w:rsid w:val="00252D65"/>
    <w:pPr>
      <w:keepNext/>
      <w:keepLines/>
      <w:numPr>
        <w:ilvl w:val="2"/>
        <w:numId w:val="11"/>
      </w:numPr>
      <w:spacing w:before="120" w:line="240" w:lineRule="atLeast"/>
      <w:outlineLvl w:val="2"/>
    </w:pPr>
    <w:rPr>
      <w:b/>
      <w:color w:val="000000" w:themeColor="text1"/>
      <w:sz w:val="24"/>
    </w:rPr>
  </w:style>
  <w:style w:type="paragraph" w:styleId="Heading4">
    <w:name w:val="heading 4"/>
    <w:aliases w:val="(1) (Non-numbered) [M&amp;PC22]"/>
    <w:basedOn w:val="BodyTextMPC22"/>
    <w:next w:val="BodyTextMPC22"/>
    <w:link w:val="Heading4Char"/>
    <w:uiPriority w:val="9"/>
    <w:unhideWhenUsed/>
    <w:qFormat/>
    <w:rsid w:val="00252D65"/>
    <w:pPr>
      <w:keepNext/>
      <w:keepLines/>
      <w:pageBreakBefore/>
      <w:spacing w:after="360" w:line="240" w:lineRule="atLeast"/>
      <w:outlineLvl w:val="3"/>
    </w:pPr>
    <w:rPr>
      <w:b/>
      <w:color w:val="ED7D31" w:themeColor="accent2"/>
      <w:sz w:val="32"/>
    </w:rPr>
  </w:style>
  <w:style w:type="paragraph" w:styleId="Heading5">
    <w:name w:val="heading 5"/>
    <w:aliases w:val="(2) (Non-numbered) [M&amp;PC22]"/>
    <w:basedOn w:val="BodyTextMPC22"/>
    <w:next w:val="BodyTextMPC22"/>
    <w:link w:val="Heading5Char"/>
    <w:uiPriority w:val="9"/>
    <w:unhideWhenUsed/>
    <w:qFormat/>
    <w:rsid w:val="00252D65"/>
    <w:pPr>
      <w:keepNext/>
      <w:keepLines/>
      <w:spacing w:before="240" w:line="240" w:lineRule="atLeast"/>
      <w:outlineLvl w:val="4"/>
    </w:pPr>
    <w:rPr>
      <w:b/>
      <w:color w:val="0070C0"/>
      <w:sz w:val="28"/>
    </w:rPr>
  </w:style>
  <w:style w:type="paragraph" w:styleId="Heading6">
    <w:name w:val="heading 6"/>
    <w:aliases w:val="(3+) (Non-numbered) [M&amp;PC22]"/>
    <w:basedOn w:val="BodyTextMPC22"/>
    <w:next w:val="BodyTextMPC22"/>
    <w:link w:val="Heading6Char"/>
    <w:uiPriority w:val="9"/>
    <w:unhideWhenUsed/>
    <w:qFormat/>
    <w:rsid w:val="00252D65"/>
    <w:pPr>
      <w:keepNext/>
      <w:keepLines/>
      <w:spacing w:before="120" w:line="240" w:lineRule="atLeast"/>
      <w:outlineLvl w:val="5"/>
    </w:pPr>
    <w:rPr>
      <w:b/>
      <w:color w:val="000000" w:themeColor="text1"/>
      <w:szCs w:val="22"/>
    </w:rPr>
  </w:style>
  <w:style w:type="paragraph" w:styleId="Heading7">
    <w:name w:val="heading 7"/>
    <w:aliases w:val="(1) (No.Pg Breaks) [M&amp;PC22]"/>
    <w:basedOn w:val="BodyTextMPC22"/>
    <w:next w:val="BodyTextMPC22"/>
    <w:link w:val="Heading7Char"/>
    <w:uiPriority w:val="9"/>
    <w:unhideWhenUsed/>
    <w:qFormat/>
    <w:rsid w:val="00252D65"/>
    <w:pPr>
      <w:keepNext/>
      <w:keepLines/>
      <w:spacing w:before="360" w:after="240" w:line="240" w:lineRule="atLeast"/>
      <w:outlineLvl w:val="6"/>
    </w:pPr>
    <w:rPr>
      <w:b/>
      <w:color w:val="ED7D31" w:themeColor="accent2"/>
      <w:sz w:val="32"/>
    </w:rPr>
  </w:style>
  <w:style w:type="paragraph" w:styleId="Heading8">
    <w:name w:val="heading 8"/>
    <w:aliases w:val="(Appendix 1) (Lettered) [M&amp;PC22]"/>
    <w:basedOn w:val="Heading4"/>
    <w:next w:val="BodyTextMPC22"/>
    <w:link w:val="Heading8Char"/>
    <w:uiPriority w:val="9"/>
    <w:unhideWhenUsed/>
    <w:qFormat/>
    <w:rsid w:val="00252D65"/>
    <w:pPr>
      <w:numPr>
        <w:ilvl w:val="7"/>
        <w:numId w:val="12"/>
      </w:numPr>
      <w:tabs>
        <w:tab w:val="left" w:pos="822"/>
      </w:tabs>
      <w:outlineLvl w:val="7"/>
    </w:pPr>
  </w:style>
  <w:style w:type="paragraph" w:styleId="Heading9">
    <w:name w:val="heading 9"/>
    <w:aliases w:val="(Appendix 2) [M&amp;PC22]"/>
    <w:basedOn w:val="Heading5"/>
    <w:next w:val="BodyTextMPC22"/>
    <w:link w:val="Heading9Char"/>
    <w:uiPriority w:val="9"/>
    <w:unhideWhenUsed/>
    <w:qFormat/>
    <w:rsid w:val="00252D65"/>
    <w:pPr>
      <w:numPr>
        <w:ilvl w:val="8"/>
        <w:numId w:val="1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252D65"/>
    <w:pPr>
      <w:numPr>
        <w:numId w:val="1"/>
      </w:numPr>
    </w:pPr>
  </w:style>
  <w:style w:type="numbering" w:styleId="1ai">
    <w:name w:val="Outline List 1"/>
    <w:basedOn w:val="NoList"/>
    <w:uiPriority w:val="99"/>
    <w:semiHidden/>
    <w:unhideWhenUsed/>
    <w:rsid w:val="00252D65"/>
    <w:pPr>
      <w:numPr>
        <w:numId w:val="2"/>
      </w:numPr>
    </w:pPr>
  </w:style>
  <w:style w:type="numbering" w:styleId="ArticleSection">
    <w:name w:val="Outline List 3"/>
    <w:basedOn w:val="NoList"/>
    <w:uiPriority w:val="99"/>
    <w:semiHidden/>
    <w:unhideWhenUsed/>
    <w:rsid w:val="00252D65"/>
    <w:pPr>
      <w:numPr>
        <w:numId w:val="3"/>
      </w:numPr>
    </w:pPr>
  </w:style>
  <w:style w:type="paragraph" w:customStyle="1" w:styleId="BodyA">
    <w:name w:val="Body A"/>
    <w:rsid w:val="00252D65"/>
    <w:pPr>
      <w:pBdr>
        <w:top w:val="nil"/>
        <w:left w:val="nil"/>
        <w:bottom w:val="nil"/>
        <w:right w:val="nil"/>
        <w:between w:val="nil"/>
        <w:bar w:val="nil"/>
      </w:pBdr>
    </w:pPr>
    <w:rPr>
      <w:rFonts w:ascii="Calibri" w:eastAsia="Arial Unicode MS" w:hAnsi="Calibri" w:cs="Arial Unicode MS"/>
      <w:color w:val="000000"/>
      <w:u w:color="000000"/>
      <w:bdr w:val="nil"/>
      <w:lang w:val="en-AU"/>
    </w:rPr>
  </w:style>
  <w:style w:type="paragraph" w:customStyle="1" w:styleId="BodyTextMPC22">
    <w:name w:val="Body Text [M&amp;PC22]"/>
    <w:qFormat/>
    <w:rsid w:val="00252D65"/>
    <w:pPr>
      <w:spacing w:before="60" w:after="120"/>
      <w:jc w:val="both"/>
    </w:pPr>
    <w:rPr>
      <w:sz w:val="22"/>
      <w:lang w:val="en-AU"/>
    </w:rPr>
  </w:style>
  <w:style w:type="paragraph" w:customStyle="1" w:styleId="BodyTextBlueMPC22">
    <w:name w:val="Body Text Blue [M&amp;PC22]"/>
    <w:basedOn w:val="Normal"/>
    <w:qFormat/>
    <w:rsid w:val="00252D65"/>
    <w:pPr>
      <w:spacing w:before="60" w:after="60"/>
      <w:ind w:left="1560" w:hanging="1560"/>
    </w:pPr>
    <w:rPr>
      <w:color w:val="366DA7"/>
      <w:sz w:val="22"/>
    </w:rPr>
  </w:style>
  <w:style w:type="paragraph" w:customStyle="1" w:styleId="BodyTextNumberedMPC22">
    <w:name w:val="Body Text Numbered [M&amp;PC22]"/>
    <w:basedOn w:val="BodyTextMPC22"/>
    <w:qFormat/>
    <w:rsid w:val="00252D65"/>
    <w:pPr>
      <w:numPr>
        <w:numId w:val="14"/>
      </w:numPr>
      <w:ind w:left="714" w:hanging="357"/>
      <w:jc w:val="left"/>
    </w:pPr>
  </w:style>
  <w:style w:type="paragraph" w:customStyle="1" w:styleId="BulletPointBlueMPC22">
    <w:name w:val="Bullet Point Blue [M&amp;PC22]"/>
    <w:basedOn w:val="BodyTextMPC22"/>
    <w:rsid w:val="00252D65"/>
    <w:pPr>
      <w:numPr>
        <w:numId w:val="4"/>
      </w:numPr>
      <w:ind w:left="714" w:hanging="357"/>
    </w:pPr>
    <w:rPr>
      <w:rFonts w:cs="Times New Roman (Body CS)"/>
      <w:color w:val="000000" w:themeColor="text1"/>
    </w:rPr>
  </w:style>
  <w:style w:type="paragraph" w:customStyle="1" w:styleId="BulletPointOrangeMPC22">
    <w:name w:val="Bullet Point Orange [M&amp;PC22]"/>
    <w:basedOn w:val="BulletPointBlueMPC22"/>
    <w:qFormat/>
    <w:rsid w:val="00252D65"/>
    <w:pPr>
      <w:keepLines/>
      <w:numPr>
        <w:numId w:val="5"/>
      </w:numPr>
    </w:pPr>
  </w:style>
  <w:style w:type="paragraph" w:styleId="Caption">
    <w:name w:val="caption"/>
    <w:aliases w:val="Figure Caption [M&amp;PC22]"/>
    <w:basedOn w:val="Normal"/>
    <w:next w:val="ImagePLACEHOLDER"/>
    <w:uiPriority w:val="35"/>
    <w:unhideWhenUsed/>
    <w:qFormat/>
    <w:rsid w:val="00252D65"/>
    <w:pPr>
      <w:keepNext/>
      <w:keepLines/>
      <w:tabs>
        <w:tab w:val="left" w:pos="993"/>
      </w:tabs>
      <w:spacing w:before="240" w:after="60"/>
      <w:jc w:val="both"/>
    </w:pPr>
    <w:rPr>
      <w:b/>
      <w:iCs/>
      <w:color w:val="44546A" w:themeColor="text2"/>
      <w:sz w:val="22"/>
      <w:szCs w:val="21"/>
    </w:rPr>
  </w:style>
  <w:style w:type="paragraph" w:styleId="Closing">
    <w:name w:val="Closing"/>
    <w:basedOn w:val="Normal"/>
    <w:link w:val="ClosingChar"/>
    <w:uiPriority w:val="99"/>
    <w:unhideWhenUsed/>
    <w:rsid w:val="00252D65"/>
    <w:pPr>
      <w:ind w:left="4320"/>
    </w:pPr>
  </w:style>
  <w:style w:type="character" w:customStyle="1" w:styleId="ClosingChar">
    <w:name w:val="Closing Char"/>
    <w:basedOn w:val="DefaultParagraphFont"/>
    <w:link w:val="Closing"/>
    <w:uiPriority w:val="99"/>
    <w:rsid w:val="00252D65"/>
  </w:style>
  <w:style w:type="paragraph" w:styleId="Title">
    <w:name w:val="Title"/>
    <w:basedOn w:val="Normal"/>
    <w:next w:val="Normal"/>
    <w:link w:val="TitleChar"/>
    <w:uiPriority w:val="10"/>
    <w:rsid w:val="00252D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D65"/>
    <w:rPr>
      <w:rFonts w:asciiTheme="majorHAnsi" w:eastAsiaTheme="majorEastAsia" w:hAnsiTheme="majorHAnsi" w:cstheme="majorBidi"/>
      <w:spacing w:val="-10"/>
      <w:kern w:val="28"/>
      <w:sz w:val="56"/>
      <w:szCs w:val="56"/>
    </w:rPr>
  </w:style>
  <w:style w:type="character" w:customStyle="1" w:styleId="Heading1Char">
    <w:name w:val="Heading 1 Char"/>
    <w:aliases w:val="(1) (Numbered) [M&amp;PC22] Char"/>
    <w:basedOn w:val="DefaultParagraphFont"/>
    <w:link w:val="Heading1"/>
    <w:uiPriority w:val="9"/>
    <w:rsid w:val="00252D65"/>
    <w:rPr>
      <w:rFonts w:eastAsiaTheme="majorEastAsia" w:cs="Times New Roman (Headings CS)"/>
      <w:b/>
      <w:color w:val="ED7D31"/>
      <w:sz w:val="32"/>
      <w:szCs w:val="26"/>
      <w:lang w:val="en-AU"/>
    </w:rPr>
  </w:style>
  <w:style w:type="character" w:styleId="CommentReference">
    <w:name w:val="annotation reference"/>
    <w:basedOn w:val="DefaultParagraphFont"/>
    <w:uiPriority w:val="99"/>
    <w:semiHidden/>
    <w:unhideWhenUsed/>
    <w:rsid w:val="00252D65"/>
    <w:rPr>
      <w:sz w:val="16"/>
      <w:szCs w:val="16"/>
    </w:rPr>
  </w:style>
  <w:style w:type="character" w:customStyle="1" w:styleId="Heading2Char">
    <w:name w:val="Heading 2 Char"/>
    <w:aliases w:val="(2) (Numbered) [M&amp;PC22] Char"/>
    <w:basedOn w:val="DefaultParagraphFont"/>
    <w:link w:val="Heading2"/>
    <w:uiPriority w:val="9"/>
    <w:rsid w:val="00252D65"/>
    <w:rPr>
      <w:b/>
      <w:color w:val="0070C0"/>
      <w:sz w:val="28"/>
      <w:lang w:val="en-AU"/>
    </w:rPr>
  </w:style>
  <w:style w:type="paragraph" w:styleId="CommentText">
    <w:name w:val="annotation text"/>
    <w:basedOn w:val="Normal"/>
    <w:link w:val="CommentTextChar"/>
    <w:uiPriority w:val="99"/>
    <w:unhideWhenUsed/>
    <w:rsid w:val="00252D65"/>
    <w:rPr>
      <w:sz w:val="20"/>
      <w:szCs w:val="20"/>
    </w:rPr>
  </w:style>
  <w:style w:type="character" w:styleId="UnresolvedMention">
    <w:name w:val="Unresolved Mention"/>
    <w:basedOn w:val="DefaultParagraphFont"/>
    <w:uiPriority w:val="99"/>
    <w:rsid w:val="00252D65"/>
    <w:rPr>
      <w:color w:val="605E5C"/>
      <w:shd w:val="clear" w:color="auto" w:fill="E1DFDD"/>
    </w:rPr>
  </w:style>
  <w:style w:type="character" w:customStyle="1" w:styleId="CommentTextChar">
    <w:name w:val="Comment Text Char"/>
    <w:basedOn w:val="DefaultParagraphFont"/>
    <w:link w:val="CommentText"/>
    <w:uiPriority w:val="99"/>
    <w:rsid w:val="00252D65"/>
    <w:rPr>
      <w:sz w:val="20"/>
      <w:szCs w:val="20"/>
    </w:rPr>
  </w:style>
  <w:style w:type="paragraph" w:styleId="CommentSubject">
    <w:name w:val="annotation subject"/>
    <w:basedOn w:val="CommentText"/>
    <w:next w:val="CommentText"/>
    <w:link w:val="CommentSubjectChar"/>
    <w:uiPriority w:val="99"/>
    <w:semiHidden/>
    <w:unhideWhenUsed/>
    <w:rsid w:val="00252D65"/>
    <w:rPr>
      <w:b/>
      <w:bCs/>
    </w:rPr>
  </w:style>
  <w:style w:type="character" w:customStyle="1" w:styleId="CommentSubjectChar">
    <w:name w:val="Comment Subject Char"/>
    <w:basedOn w:val="CommentTextChar"/>
    <w:link w:val="CommentSubject"/>
    <w:uiPriority w:val="99"/>
    <w:semiHidden/>
    <w:rsid w:val="00252D65"/>
    <w:rPr>
      <w:b/>
      <w:bCs/>
      <w:sz w:val="20"/>
      <w:szCs w:val="20"/>
    </w:rPr>
  </w:style>
  <w:style w:type="numbering" w:customStyle="1" w:styleId="CurrentList1">
    <w:name w:val="Current List1"/>
    <w:uiPriority w:val="99"/>
    <w:rsid w:val="00252D65"/>
    <w:pPr>
      <w:numPr>
        <w:numId w:val="6"/>
      </w:numPr>
    </w:pPr>
  </w:style>
  <w:style w:type="numbering" w:customStyle="1" w:styleId="CurrentList2">
    <w:name w:val="Current List2"/>
    <w:uiPriority w:val="99"/>
    <w:rsid w:val="00252D65"/>
    <w:pPr>
      <w:numPr>
        <w:numId w:val="7"/>
      </w:numPr>
    </w:pPr>
  </w:style>
  <w:style w:type="numbering" w:customStyle="1" w:styleId="CurrentList3">
    <w:name w:val="Current List3"/>
    <w:uiPriority w:val="99"/>
    <w:rsid w:val="00252D65"/>
    <w:pPr>
      <w:numPr>
        <w:numId w:val="8"/>
      </w:numPr>
    </w:pPr>
  </w:style>
  <w:style w:type="numbering" w:customStyle="1" w:styleId="CurrentList4">
    <w:name w:val="Current List4"/>
    <w:uiPriority w:val="99"/>
    <w:rsid w:val="00252D65"/>
    <w:pPr>
      <w:numPr>
        <w:numId w:val="9"/>
      </w:numPr>
    </w:pPr>
  </w:style>
  <w:style w:type="numbering" w:customStyle="1" w:styleId="CurrentList5">
    <w:name w:val="Current List5"/>
    <w:uiPriority w:val="99"/>
    <w:rsid w:val="00252D65"/>
    <w:pPr>
      <w:numPr>
        <w:numId w:val="10"/>
      </w:numPr>
    </w:pPr>
  </w:style>
  <w:style w:type="paragraph" w:customStyle="1" w:styleId="datetimeMPC22">
    <w:name w:val="date/time [M&amp;PC22]"/>
    <w:basedOn w:val="Normal"/>
    <w:rsid w:val="00252D65"/>
    <w:pPr>
      <w:spacing w:line="276" w:lineRule="auto"/>
      <w:jc w:val="center"/>
    </w:pPr>
    <w:rPr>
      <w:lang w:val="en-AU"/>
    </w:rPr>
  </w:style>
  <w:style w:type="paragraph" w:customStyle="1" w:styleId="TableofContents">
    <w:name w:val="Table of Contents"/>
    <w:basedOn w:val="Normal"/>
    <w:qFormat/>
    <w:rsid w:val="00252D65"/>
    <w:pPr>
      <w:jc w:val="both"/>
    </w:pPr>
    <w:rPr>
      <w:b/>
    </w:rPr>
  </w:style>
  <w:style w:type="paragraph" w:customStyle="1" w:styleId="TableStyle">
    <w:name w:val="Table Style"/>
    <w:basedOn w:val="Normal"/>
    <w:qFormat/>
    <w:rsid w:val="00252D65"/>
    <w:pPr>
      <w:jc w:val="both"/>
    </w:pPr>
    <w:rPr>
      <w:b/>
    </w:rPr>
  </w:style>
  <w:style w:type="paragraph" w:customStyle="1" w:styleId="EmailSubjectMPC22">
    <w:name w:val="Email Subject [M&amp;PC22]"/>
    <w:basedOn w:val="Normal"/>
    <w:rsid w:val="00252D65"/>
    <w:pPr>
      <w:spacing w:before="240" w:after="240"/>
      <w:jc w:val="center"/>
    </w:pPr>
    <w:rPr>
      <w:rFonts w:eastAsia="Times New Roman"/>
      <w:b/>
      <w:color w:val="646464"/>
      <w:sz w:val="22"/>
      <w:lang w:val="en-US" w:eastAsia="zh-CN"/>
    </w:rPr>
  </w:style>
  <w:style w:type="paragraph" w:styleId="Footer">
    <w:name w:val="footer"/>
    <w:basedOn w:val="Normal"/>
    <w:link w:val="FooterChar"/>
    <w:uiPriority w:val="99"/>
    <w:unhideWhenUsed/>
    <w:rsid w:val="00252D65"/>
    <w:pPr>
      <w:tabs>
        <w:tab w:val="center" w:pos="4513"/>
        <w:tab w:val="right" w:pos="9026"/>
      </w:tabs>
    </w:pPr>
  </w:style>
  <w:style w:type="character" w:customStyle="1" w:styleId="FooterChar">
    <w:name w:val="Footer Char"/>
    <w:basedOn w:val="DefaultParagraphFont"/>
    <w:link w:val="Footer"/>
    <w:uiPriority w:val="99"/>
    <w:rsid w:val="00252D65"/>
  </w:style>
  <w:style w:type="paragraph" w:customStyle="1" w:styleId="FrontHeading-MPC22">
    <w:name w:val="Front Heading - [M&amp;PC22]"/>
    <w:basedOn w:val="Heading5"/>
    <w:next w:val="BodyTextMPC22"/>
    <w:rsid w:val="00252D65"/>
  </w:style>
  <w:style w:type="paragraph" w:styleId="Header">
    <w:name w:val="header"/>
    <w:basedOn w:val="Normal"/>
    <w:link w:val="HeaderChar"/>
    <w:uiPriority w:val="99"/>
    <w:unhideWhenUsed/>
    <w:rsid w:val="00252D65"/>
    <w:pPr>
      <w:tabs>
        <w:tab w:val="center" w:pos="4513"/>
        <w:tab w:val="right" w:pos="9026"/>
      </w:tabs>
    </w:pPr>
  </w:style>
  <w:style w:type="character" w:customStyle="1" w:styleId="HeaderChar">
    <w:name w:val="Header Char"/>
    <w:basedOn w:val="DefaultParagraphFont"/>
    <w:link w:val="Header"/>
    <w:uiPriority w:val="99"/>
    <w:rsid w:val="00252D65"/>
  </w:style>
  <w:style w:type="character" w:styleId="HTMLAcronym">
    <w:name w:val="HTML Acronym"/>
    <w:basedOn w:val="DefaultParagraphFont"/>
    <w:uiPriority w:val="99"/>
    <w:unhideWhenUsed/>
    <w:rsid w:val="00252D65"/>
  </w:style>
  <w:style w:type="character" w:styleId="HTMLVariable">
    <w:name w:val="HTML Variable"/>
    <w:basedOn w:val="DefaultParagraphFont"/>
    <w:uiPriority w:val="99"/>
    <w:unhideWhenUsed/>
    <w:rsid w:val="00252D65"/>
    <w:rPr>
      <w:i/>
      <w:iCs/>
    </w:rPr>
  </w:style>
  <w:style w:type="character" w:styleId="Hyperlink">
    <w:name w:val="Hyperlink"/>
    <w:basedOn w:val="DefaultParagraphFont"/>
    <w:uiPriority w:val="99"/>
    <w:unhideWhenUsed/>
    <w:rsid w:val="00252D65"/>
    <w:rPr>
      <w:color w:val="0563C1" w:themeColor="hyperlink"/>
      <w:u w:val="single"/>
    </w:rPr>
  </w:style>
  <w:style w:type="paragraph" w:styleId="ListParagraph">
    <w:name w:val="List Paragraph"/>
    <w:basedOn w:val="Normal"/>
    <w:uiPriority w:val="34"/>
    <w:qFormat/>
    <w:rsid w:val="00252D65"/>
    <w:pPr>
      <w:ind w:left="720"/>
      <w:contextualSpacing/>
    </w:pPr>
  </w:style>
  <w:style w:type="character" w:styleId="PageNumber">
    <w:name w:val="page number"/>
    <w:basedOn w:val="ClosingChar"/>
    <w:uiPriority w:val="99"/>
    <w:unhideWhenUsed/>
    <w:rsid w:val="00252D65"/>
    <w:rPr>
      <w:rFonts w:ascii="New Rail Alphabet Light" w:hAnsi="New Rail Alphabet Light"/>
      <w:b w:val="0"/>
      <w:i w:val="0"/>
      <w:sz w:val="24"/>
    </w:rPr>
  </w:style>
  <w:style w:type="character" w:styleId="PlaceholderText">
    <w:name w:val="Placeholder Text"/>
    <w:basedOn w:val="DefaultParagraphFont"/>
    <w:uiPriority w:val="99"/>
    <w:semiHidden/>
    <w:rsid w:val="00252D65"/>
    <w:rPr>
      <w:color w:val="808080"/>
    </w:rPr>
  </w:style>
  <w:style w:type="paragraph" w:customStyle="1" w:styleId="SourceMPC22">
    <w:name w:val="Source [M&amp;PC22]"/>
    <w:basedOn w:val="BodyTextMPC22"/>
    <w:next w:val="BodyTextMPC22"/>
    <w:qFormat/>
    <w:rsid w:val="00252D65"/>
    <w:pPr>
      <w:spacing w:before="0" w:after="240"/>
    </w:pPr>
    <w:rPr>
      <w:i/>
      <w:iCs/>
      <w:color w:val="44546A" w:themeColor="text2"/>
      <w:sz w:val="20"/>
    </w:rPr>
  </w:style>
  <w:style w:type="paragraph" w:customStyle="1" w:styleId="TableBodyTextMPC22">
    <w:name w:val="Table Body Text [M&amp;PC22]"/>
    <w:basedOn w:val="BodyTextMPC22"/>
    <w:qFormat/>
    <w:rsid w:val="00252D65"/>
    <w:pPr>
      <w:keepLines/>
      <w:jc w:val="left"/>
    </w:pPr>
    <w:rPr>
      <w:noProof/>
      <w:color w:val="262626" w:themeColor="text1" w:themeTint="D9"/>
      <w:sz w:val="20"/>
    </w:rPr>
  </w:style>
  <w:style w:type="table" w:styleId="TableGrid">
    <w:name w:val="Table Grid"/>
    <w:basedOn w:val="TableNormal"/>
    <w:uiPriority w:val="39"/>
    <w:rsid w:val="00252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52D65"/>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MPC22">
    <w:name w:val="Table Header [M&amp;PC22]"/>
    <w:basedOn w:val="BodyTextMPC22"/>
    <w:qFormat/>
    <w:rsid w:val="00252D65"/>
    <w:pPr>
      <w:keepLines/>
      <w:spacing w:before="120"/>
      <w:jc w:val="left"/>
    </w:pPr>
    <w:rPr>
      <w:rFonts w:cs="Times New Roman (Body CS)"/>
      <w:b/>
      <w:color w:val="FFFFFF" w:themeColor="background1"/>
      <w:sz w:val="20"/>
      <w:szCs w:val="20"/>
    </w:rPr>
  </w:style>
  <w:style w:type="character" w:customStyle="1" w:styleId="Heading3Char">
    <w:name w:val="Heading 3 Char"/>
    <w:aliases w:val="(3) (Numbered) [M&amp;PC22] Char"/>
    <w:basedOn w:val="DefaultParagraphFont"/>
    <w:link w:val="Heading3"/>
    <w:uiPriority w:val="9"/>
    <w:rsid w:val="00252D65"/>
    <w:rPr>
      <w:b/>
      <w:color w:val="000000" w:themeColor="text1"/>
      <w:lang w:val="en-AU"/>
    </w:rPr>
  </w:style>
  <w:style w:type="character" w:customStyle="1" w:styleId="Heading4Char">
    <w:name w:val="Heading 4 Char"/>
    <w:aliases w:val="(1) (Non-numbered) [M&amp;PC22] Char"/>
    <w:basedOn w:val="DefaultParagraphFont"/>
    <w:link w:val="Heading4"/>
    <w:uiPriority w:val="9"/>
    <w:rsid w:val="00252D65"/>
    <w:rPr>
      <w:b/>
      <w:color w:val="ED7D31" w:themeColor="accent2"/>
      <w:sz w:val="32"/>
      <w:lang w:val="en-AU"/>
    </w:rPr>
  </w:style>
  <w:style w:type="paragraph" w:styleId="TableofFigures">
    <w:name w:val="table of figures"/>
    <w:basedOn w:val="Normal"/>
    <w:next w:val="Normal"/>
    <w:uiPriority w:val="99"/>
    <w:unhideWhenUsed/>
    <w:rsid w:val="00252D65"/>
    <w:rPr>
      <w:sz w:val="22"/>
    </w:rPr>
  </w:style>
  <w:style w:type="paragraph" w:styleId="TOC1">
    <w:name w:val="toc 1"/>
    <w:basedOn w:val="Normal"/>
    <w:next w:val="Normal"/>
    <w:autoRedefine/>
    <w:uiPriority w:val="39"/>
    <w:unhideWhenUsed/>
    <w:rsid w:val="00252D65"/>
    <w:pPr>
      <w:spacing w:after="100"/>
    </w:pPr>
    <w:rPr>
      <w:sz w:val="22"/>
    </w:rPr>
  </w:style>
  <w:style w:type="paragraph" w:styleId="TOC2">
    <w:name w:val="toc 2"/>
    <w:basedOn w:val="Normal"/>
    <w:next w:val="Normal"/>
    <w:autoRedefine/>
    <w:uiPriority w:val="39"/>
    <w:unhideWhenUsed/>
    <w:rsid w:val="00252D65"/>
    <w:pPr>
      <w:tabs>
        <w:tab w:val="left" w:pos="720"/>
        <w:tab w:val="right" w:leader="dot" w:pos="9010"/>
      </w:tabs>
      <w:spacing w:after="100"/>
      <w:ind w:left="238"/>
    </w:pPr>
    <w:rPr>
      <w:sz w:val="22"/>
    </w:rPr>
  </w:style>
  <w:style w:type="paragraph" w:styleId="TOC3">
    <w:name w:val="toc 3"/>
    <w:basedOn w:val="Normal"/>
    <w:next w:val="Normal"/>
    <w:autoRedefine/>
    <w:uiPriority w:val="39"/>
    <w:unhideWhenUsed/>
    <w:rsid w:val="00252D65"/>
    <w:pPr>
      <w:spacing w:after="100"/>
      <w:ind w:left="480"/>
    </w:pPr>
    <w:rPr>
      <w:sz w:val="22"/>
    </w:rPr>
  </w:style>
  <w:style w:type="paragraph" w:styleId="TOC4">
    <w:name w:val="toc 4"/>
    <w:basedOn w:val="Normal"/>
    <w:next w:val="Normal"/>
    <w:autoRedefine/>
    <w:uiPriority w:val="39"/>
    <w:semiHidden/>
    <w:unhideWhenUsed/>
    <w:rsid w:val="00252D65"/>
    <w:pPr>
      <w:spacing w:after="100"/>
      <w:ind w:left="720"/>
    </w:pPr>
    <w:rPr>
      <w:rFonts w:ascii="New Rail Alphabet Light" w:hAnsi="New Rail Alphabet Light"/>
      <w:sz w:val="22"/>
    </w:rPr>
  </w:style>
  <w:style w:type="character" w:customStyle="1" w:styleId="Heading5Char">
    <w:name w:val="Heading 5 Char"/>
    <w:aliases w:val="(2) (Non-numbered) [M&amp;PC22] Char"/>
    <w:basedOn w:val="DefaultParagraphFont"/>
    <w:link w:val="Heading5"/>
    <w:uiPriority w:val="9"/>
    <w:rsid w:val="00252D65"/>
    <w:rPr>
      <w:b/>
      <w:color w:val="0070C0"/>
      <w:sz w:val="28"/>
      <w:lang w:val="en-AU"/>
    </w:rPr>
  </w:style>
  <w:style w:type="character" w:customStyle="1" w:styleId="Heading6Char">
    <w:name w:val="Heading 6 Char"/>
    <w:aliases w:val="(3+) (Non-numbered) [M&amp;PC22] Char"/>
    <w:basedOn w:val="DefaultParagraphFont"/>
    <w:link w:val="Heading6"/>
    <w:uiPriority w:val="9"/>
    <w:rsid w:val="00252D65"/>
    <w:rPr>
      <w:b/>
      <w:color w:val="000000" w:themeColor="text1"/>
      <w:sz w:val="22"/>
      <w:szCs w:val="22"/>
      <w:lang w:val="en-AU"/>
    </w:rPr>
  </w:style>
  <w:style w:type="character" w:customStyle="1" w:styleId="Heading7Char">
    <w:name w:val="Heading 7 Char"/>
    <w:aliases w:val="(1) (No.Pg Breaks) [M&amp;PC22] Char"/>
    <w:basedOn w:val="DefaultParagraphFont"/>
    <w:link w:val="Heading7"/>
    <w:uiPriority w:val="9"/>
    <w:rsid w:val="00252D65"/>
    <w:rPr>
      <w:b/>
      <w:color w:val="ED7D31" w:themeColor="accent2"/>
      <w:sz w:val="32"/>
      <w:lang w:val="en-AU"/>
    </w:rPr>
  </w:style>
  <w:style w:type="character" w:customStyle="1" w:styleId="Heading8Char">
    <w:name w:val="Heading 8 Char"/>
    <w:aliases w:val="(Appendix 1) (Lettered) [M&amp;PC22] Char"/>
    <w:basedOn w:val="DefaultParagraphFont"/>
    <w:link w:val="Heading8"/>
    <w:uiPriority w:val="9"/>
    <w:rsid w:val="00252D65"/>
    <w:rPr>
      <w:b/>
      <w:color w:val="ED7D31" w:themeColor="accent2"/>
      <w:sz w:val="32"/>
      <w:lang w:val="en-AU"/>
    </w:rPr>
  </w:style>
  <w:style w:type="character" w:customStyle="1" w:styleId="Heading9Char">
    <w:name w:val="Heading 9 Char"/>
    <w:aliases w:val="(Appendix 2) [M&amp;PC22] Char"/>
    <w:basedOn w:val="DefaultParagraphFont"/>
    <w:link w:val="Heading9"/>
    <w:uiPriority w:val="9"/>
    <w:rsid w:val="00252D65"/>
    <w:rPr>
      <w:b/>
      <w:color w:val="0070C0"/>
      <w:sz w:val="28"/>
      <w:lang w:val="en-AU"/>
    </w:rPr>
  </w:style>
  <w:style w:type="paragraph" w:customStyle="1" w:styleId="TABLESubheaderMPC22">
    <w:name w:val="TABLE Subheader [M&amp;PC22]"/>
    <w:basedOn w:val="TableHeaderMPC22"/>
    <w:qFormat/>
    <w:rsid w:val="00252D65"/>
    <w:pPr>
      <w:widowControl w:val="0"/>
    </w:pPr>
    <w:rPr>
      <w:color w:val="404040" w:themeColor="text1" w:themeTint="BF"/>
    </w:rPr>
  </w:style>
  <w:style w:type="paragraph" w:customStyle="1" w:styleId="TitleMPC22">
    <w:name w:val="Title [M&amp;PC22]"/>
    <w:basedOn w:val="Title"/>
    <w:rsid w:val="00252D65"/>
    <w:pPr>
      <w:jc w:val="center"/>
    </w:pPr>
    <w:rPr>
      <w:rFonts w:asciiTheme="minorHAnsi" w:hAnsiTheme="minorHAnsi"/>
      <w:caps/>
      <w:lang w:val="en-AU"/>
    </w:rPr>
  </w:style>
  <w:style w:type="paragraph" w:customStyle="1" w:styleId="ImagePLACEHOLDER">
    <w:name w:val="Image PLACEHOLDER"/>
    <w:basedOn w:val="Normal"/>
    <w:next w:val="SourceMPC22"/>
    <w:rsid w:val="00252D65"/>
    <w:pPr>
      <w:keepNext/>
    </w:pPr>
    <w:rPr>
      <w:sz w:val="32"/>
    </w:rPr>
  </w:style>
  <w:style w:type="character" w:styleId="SubtleEmphasis">
    <w:name w:val="Subtle Emphasis"/>
    <w:basedOn w:val="DefaultParagraphFont"/>
    <w:uiPriority w:val="19"/>
    <w:rsid w:val="00252D65"/>
    <w:rPr>
      <w:i/>
      <w:iCs/>
      <w:color w:val="404040" w:themeColor="text1" w:themeTint="BF"/>
    </w:rPr>
  </w:style>
  <w:style w:type="numbering" w:customStyle="1" w:styleId="CurrentList6">
    <w:name w:val="Current List6"/>
    <w:uiPriority w:val="99"/>
    <w:rsid w:val="00252D65"/>
    <w:pPr>
      <w:numPr>
        <w:numId w:val="13"/>
      </w:numPr>
    </w:pPr>
  </w:style>
  <w:style w:type="paragraph" w:customStyle="1" w:styleId="Bodyparagraph">
    <w:name w:val="Body paragraph"/>
    <w:basedOn w:val="Normal"/>
    <w:link w:val="BodyparagraphChar"/>
    <w:rsid w:val="00252D65"/>
    <w:pPr>
      <w:spacing w:after="120"/>
    </w:pPr>
    <w:rPr>
      <w:rFonts w:ascii="Arial" w:hAnsi="Arial"/>
      <w:szCs w:val="22"/>
      <w:lang w:val="en-AU"/>
    </w:rPr>
  </w:style>
  <w:style w:type="character" w:customStyle="1" w:styleId="BodyparagraphChar">
    <w:name w:val="Body paragraph Char"/>
    <w:basedOn w:val="DefaultParagraphFont"/>
    <w:link w:val="Bodyparagraph"/>
    <w:rsid w:val="00252D65"/>
    <w:rPr>
      <w:rFonts w:ascii="Arial" w:hAnsi="Arial"/>
      <w:szCs w:val="22"/>
      <w:lang w:val="en-AU"/>
    </w:rPr>
  </w:style>
  <w:style w:type="character" w:customStyle="1" w:styleId="il">
    <w:name w:val="il"/>
    <w:basedOn w:val="DefaultParagraphFont"/>
    <w:rsid w:val="00A80644"/>
  </w:style>
  <w:style w:type="paragraph" w:styleId="Revision">
    <w:name w:val="Revision"/>
    <w:hidden/>
    <w:uiPriority w:val="99"/>
    <w:semiHidden/>
    <w:rsid w:val="00A80644"/>
  </w:style>
  <w:style w:type="paragraph" w:customStyle="1" w:styleId="pf0">
    <w:name w:val="pf0"/>
    <w:basedOn w:val="Normal"/>
    <w:rsid w:val="00075963"/>
    <w:pPr>
      <w:spacing w:before="100" w:beforeAutospacing="1" w:after="100" w:afterAutospacing="1"/>
    </w:pPr>
    <w:rPr>
      <w:rFonts w:ascii="Times New Roman" w:eastAsia="Times New Roman" w:hAnsi="Times New Roman" w:cs="Times New Roman"/>
      <w:lang w:val="en-AU" w:eastAsia="en-AU"/>
    </w:rPr>
  </w:style>
  <w:style w:type="character" w:customStyle="1" w:styleId="cf01">
    <w:name w:val="cf01"/>
    <w:basedOn w:val="DefaultParagraphFont"/>
    <w:rsid w:val="0007596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289901">
      <w:bodyDiv w:val="1"/>
      <w:marLeft w:val="0"/>
      <w:marRight w:val="0"/>
      <w:marTop w:val="0"/>
      <w:marBottom w:val="0"/>
      <w:divBdr>
        <w:top w:val="none" w:sz="0" w:space="0" w:color="auto"/>
        <w:left w:val="none" w:sz="0" w:space="0" w:color="auto"/>
        <w:bottom w:val="none" w:sz="0" w:space="0" w:color="auto"/>
        <w:right w:val="none" w:sz="0" w:space="0" w:color="auto"/>
      </w:divBdr>
    </w:div>
    <w:div w:id="422803716">
      <w:bodyDiv w:val="1"/>
      <w:marLeft w:val="0"/>
      <w:marRight w:val="0"/>
      <w:marTop w:val="0"/>
      <w:marBottom w:val="0"/>
      <w:divBdr>
        <w:top w:val="none" w:sz="0" w:space="0" w:color="auto"/>
        <w:left w:val="none" w:sz="0" w:space="0" w:color="auto"/>
        <w:bottom w:val="none" w:sz="0" w:space="0" w:color="auto"/>
        <w:right w:val="none" w:sz="0" w:space="0" w:color="auto"/>
      </w:divBdr>
    </w:div>
    <w:div w:id="477302516">
      <w:bodyDiv w:val="1"/>
      <w:marLeft w:val="0"/>
      <w:marRight w:val="0"/>
      <w:marTop w:val="0"/>
      <w:marBottom w:val="0"/>
      <w:divBdr>
        <w:top w:val="none" w:sz="0" w:space="0" w:color="auto"/>
        <w:left w:val="none" w:sz="0" w:space="0" w:color="auto"/>
        <w:bottom w:val="none" w:sz="0" w:space="0" w:color="auto"/>
        <w:right w:val="none" w:sz="0" w:space="0" w:color="auto"/>
      </w:divBdr>
      <w:divsChild>
        <w:div w:id="9724056">
          <w:marLeft w:val="0"/>
          <w:marRight w:val="0"/>
          <w:marTop w:val="0"/>
          <w:marBottom w:val="0"/>
          <w:divBdr>
            <w:top w:val="none" w:sz="0" w:space="0" w:color="auto"/>
            <w:left w:val="none" w:sz="0" w:space="0" w:color="auto"/>
            <w:bottom w:val="none" w:sz="0" w:space="0" w:color="auto"/>
            <w:right w:val="none" w:sz="0" w:space="0" w:color="auto"/>
          </w:divBdr>
        </w:div>
        <w:div w:id="1500653925">
          <w:marLeft w:val="0"/>
          <w:marRight w:val="0"/>
          <w:marTop w:val="0"/>
          <w:marBottom w:val="0"/>
          <w:divBdr>
            <w:top w:val="none" w:sz="0" w:space="0" w:color="auto"/>
            <w:left w:val="none" w:sz="0" w:space="0" w:color="auto"/>
            <w:bottom w:val="none" w:sz="0" w:space="0" w:color="auto"/>
            <w:right w:val="none" w:sz="0" w:space="0" w:color="auto"/>
          </w:divBdr>
        </w:div>
      </w:divsChild>
    </w:div>
    <w:div w:id="905451460">
      <w:bodyDiv w:val="1"/>
      <w:marLeft w:val="0"/>
      <w:marRight w:val="0"/>
      <w:marTop w:val="0"/>
      <w:marBottom w:val="0"/>
      <w:divBdr>
        <w:top w:val="none" w:sz="0" w:space="0" w:color="auto"/>
        <w:left w:val="none" w:sz="0" w:space="0" w:color="auto"/>
        <w:bottom w:val="none" w:sz="0" w:space="0" w:color="auto"/>
        <w:right w:val="none" w:sz="0" w:space="0" w:color="auto"/>
      </w:divBdr>
    </w:div>
    <w:div w:id="988705968">
      <w:bodyDiv w:val="1"/>
      <w:marLeft w:val="0"/>
      <w:marRight w:val="0"/>
      <w:marTop w:val="0"/>
      <w:marBottom w:val="0"/>
      <w:divBdr>
        <w:top w:val="none" w:sz="0" w:space="0" w:color="auto"/>
        <w:left w:val="none" w:sz="0" w:space="0" w:color="auto"/>
        <w:bottom w:val="none" w:sz="0" w:space="0" w:color="auto"/>
        <w:right w:val="none" w:sz="0" w:space="0" w:color="auto"/>
      </w:divBdr>
    </w:div>
    <w:div w:id="209519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Movement%20&amp;%20Place%20Dropbox\Administration\Templates\Word\M&amp;PC%20MEMO%202023_v4.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A5FF3-4196-6F41-A1B9-DDE9D6C3E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M&amp;PC MEMO 2023_v4.0.dotx</Template>
  <TotalTime>1</TotalTime>
  <Pages>9</Pages>
  <Words>877</Words>
  <Characters>4578</Characters>
  <Application>Microsoft Office Word</Application>
  <DocSecurity>0</DocSecurity>
  <Lines>352</Lines>
  <Paragraphs>170</Paragraphs>
  <ScaleCrop>false</ScaleCrop>
  <HeadingPairs>
    <vt:vector size="2" baseType="variant">
      <vt:variant>
        <vt:lpstr>Title</vt:lpstr>
      </vt:variant>
      <vt:variant>
        <vt:i4>1</vt:i4>
      </vt:variant>
    </vt:vector>
  </HeadingPairs>
  <TitlesOfParts>
    <vt:vector size="1" baseType="lpstr">
      <vt:lpstr/>
    </vt:vector>
  </TitlesOfParts>
  <Manager/>
  <Company>Movement &amp; Place Consulting</Company>
  <LinksUpToDate>false</LinksUpToDate>
  <CharactersWithSpaces>5285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INSERT IN PROPERTIES TAB</dc:subject>
  <dc:creator>Laura Aston</dc:creator>
  <cp:keywords/>
  <dc:description/>
  <cp:lastModifiedBy>Matthew Mcnamara</cp:lastModifiedBy>
  <cp:revision>3</cp:revision>
  <dcterms:created xsi:type="dcterms:W3CDTF">2024-02-05T00:50:00Z</dcterms:created>
  <dcterms:modified xsi:type="dcterms:W3CDTF">2024-02-05T00:50:00Z</dcterms:modified>
  <cp:category/>
</cp:coreProperties>
</file>